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6008AA" w14:textId="216B4093" w:rsidR="00BA1977" w:rsidRDefault="00A06317" w:rsidP="00BA1977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sz w:val="28"/>
          <w:szCs w:val="28"/>
          <w:lang w:eastAsia="sv-SE"/>
        </w:rPr>
      </w:pPr>
      <w:r w:rsidRPr="00A06317">
        <w:rPr>
          <w:rFonts w:eastAsia="Times New Roman" w:cstheme="minorHAnsi"/>
          <w:b/>
          <w:bCs/>
          <w:sz w:val="28"/>
          <w:szCs w:val="28"/>
          <w:lang w:eastAsia="sv-SE"/>
        </w:rPr>
        <w:t>Göteborgs Ishockeyförbunds Styrelser från 1937</w:t>
      </w:r>
    </w:p>
    <w:p w14:paraId="4A339788" w14:textId="77777777" w:rsidR="00BA1977" w:rsidRPr="00BA1977" w:rsidRDefault="00BA1977" w:rsidP="00BA1977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sz w:val="10"/>
          <w:szCs w:val="10"/>
          <w:lang w:eastAsia="sv-SE"/>
        </w:rPr>
      </w:pPr>
    </w:p>
    <w:p w14:paraId="070450A9" w14:textId="0E6E7CF9" w:rsidR="00533302" w:rsidRDefault="00533302" w:rsidP="00533302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sv-SE"/>
        </w:rPr>
      </w:pPr>
      <w:r>
        <w:rPr>
          <w:rFonts w:eastAsia="Times New Roman" w:cstheme="minorHAnsi"/>
          <w:b/>
          <w:bCs/>
          <w:lang w:eastAsia="sv-SE"/>
        </w:rPr>
        <w:t>202</w:t>
      </w:r>
      <w:r>
        <w:rPr>
          <w:rFonts w:eastAsia="Times New Roman" w:cstheme="minorHAnsi"/>
          <w:b/>
          <w:bCs/>
          <w:lang w:eastAsia="sv-SE"/>
        </w:rPr>
        <w:t>5</w:t>
      </w:r>
      <w:r>
        <w:rPr>
          <w:rFonts w:eastAsia="Times New Roman" w:cstheme="minorHAnsi"/>
          <w:b/>
          <w:bCs/>
          <w:lang w:eastAsia="sv-SE"/>
        </w:rPr>
        <w:t xml:space="preserve"> – 202</w:t>
      </w:r>
      <w:r>
        <w:rPr>
          <w:rFonts w:eastAsia="Times New Roman" w:cstheme="minorHAnsi"/>
          <w:b/>
          <w:bCs/>
          <w:lang w:eastAsia="sv-SE"/>
        </w:rPr>
        <w:t>6</w:t>
      </w:r>
    </w:p>
    <w:p w14:paraId="4B97258E" w14:textId="77777777" w:rsidR="00533302" w:rsidRPr="00B950B7" w:rsidRDefault="00533302" w:rsidP="00533302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 w:rsidRPr="00B950B7">
        <w:rPr>
          <w:rFonts w:eastAsia="Times New Roman" w:cstheme="minorHAnsi"/>
          <w:lang w:eastAsia="sv-SE"/>
        </w:rPr>
        <w:t>Ordf: T</w:t>
      </w:r>
      <w:r>
        <w:rPr>
          <w:rFonts w:eastAsia="Times New Roman" w:cstheme="minorHAnsi"/>
          <w:lang w:eastAsia="sv-SE"/>
        </w:rPr>
        <w:t>obias Stenström</w:t>
      </w:r>
    </w:p>
    <w:p w14:paraId="0088A157" w14:textId="77777777" w:rsidR="00533302" w:rsidRPr="00870F94" w:rsidRDefault="00533302" w:rsidP="00533302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 w:rsidRPr="00870F94">
        <w:rPr>
          <w:rFonts w:eastAsia="Times New Roman" w:cstheme="minorHAnsi"/>
          <w:lang w:eastAsia="sv-SE"/>
        </w:rPr>
        <w:t>Vice Ordf: Henrik Pihlblad</w:t>
      </w:r>
    </w:p>
    <w:p w14:paraId="14A23789" w14:textId="77777777" w:rsidR="00533302" w:rsidRPr="00870F94" w:rsidRDefault="00533302" w:rsidP="00533302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proofErr w:type="spellStart"/>
      <w:r w:rsidRPr="00870F94">
        <w:rPr>
          <w:rFonts w:eastAsia="Times New Roman" w:cstheme="minorHAnsi"/>
          <w:lang w:eastAsia="sv-SE"/>
        </w:rPr>
        <w:t>Sekr</w:t>
      </w:r>
      <w:proofErr w:type="spellEnd"/>
      <w:r w:rsidRPr="00870F94">
        <w:rPr>
          <w:rFonts w:eastAsia="Times New Roman" w:cstheme="minorHAnsi"/>
          <w:lang w:eastAsia="sv-SE"/>
        </w:rPr>
        <w:t>: Patrik Norrman (adj. sekr.)</w:t>
      </w:r>
    </w:p>
    <w:p w14:paraId="2E394DB3" w14:textId="77777777" w:rsidR="00533302" w:rsidRPr="00870F94" w:rsidRDefault="00533302" w:rsidP="00533302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 w:rsidRPr="00870F94">
        <w:rPr>
          <w:rFonts w:eastAsia="Times New Roman" w:cstheme="minorHAnsi"/>
          <w:lang w:eastAsia="sv-SE"/>
        </w:rPr>
        <w:t xml:space="preserve">Kassör: Henrik Pihlblad </w:t>
      </w:r>
    </w:p>
    <w:p w14:paraId="6766A394" w14:textId="77777777" w:rsidR="00533302" w:rsidRDefault="00533302" w:rsidP="00533302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 w:rsidRPr="00802085">
        <w:rPr>
          <w:rFonts w:eastAsia="Times New Roman" w:cstheme="minorHAnsi"/>
          <w:lang w:eastAsia="sv-SE"/>
        </w:rPr>
        <w:t>Övriga ledamöter</w:t>
      </w:r>
      <w:r>
        <w:rPr>
          <w:rFonts w:eastAsia="Times New Roman" w:cstheme="minorHAnsi"/>
          <w:lang w:eastAsia="sv-SE"/>
        </w:rPr>
        <w:t>: Karin Herder, Camilla Fjellman, Hanna Pehrsson, Henrik Nilsson, Anders Martinsson &amp; Mikael Ström</w:t>
      </w:r>
    </w:p>
    <w:p w14:paraId="679E5B43" w14:textId="77777777" w:rsidR="00533302" w:rsidRPr="00BA1977" w:rsidRDefault="00533302" w:rsidP="00533302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 w:rsidRPr="0026598E">
        <w:rPr>
          <w:rFonts w:eastAsia="Times New Roman" w:cstheme="minorHAnsi"/>
          <w:lang w:eastAsia="sv-SE"/>
        </w:rPr>
        <w:t>Suppleanter</w:t>
      </w:r>
      <w:r w:rsidRPr="00BA1977">
        <w:rPr>
          <w:rFonts w:eastAsia="Times New Roman" w:cstheme="minorHAnsi"/>
          <w:lang w:eastAsia="sv-SE"/>
        </w:rPr>
        <w:t xml:space="preserve">: </w:t>
      </w:r>
      <w:r>
        <w:rPr>
          <w:rFonts w:eastAsia="Times New Roman" w:cstheme="minorHAnsi"/>
          <w:lang w:eastAsia="sv-SE"/>
        </w:rPr>
        <w:t>Lena Fredholm</w:t>
      </w:r>
      <w:r w:rsidRPr="00BA1977">
        <w:rPr>
          <w:rFonts w:eastAsia="Times New Roman" w:cstheme="minorHAnsi"/>
          <w:lang w:eastAsia="sv-SE"/>
        </w:rPr>
        <w:t xml:space="preserve"> &amp; Thomas Meijer</w:t>
      </w:r>
    </w:p>
    <w:p w14:paraId="0B102FBE" w14:textId="77777777" w:rsidR="00533302" w:rsidRDefault="00533302" w:rsidP="001C22CB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sv-SE"/>
        </w:rPr>
      </w:pPr>
    </w:p>
    <w:p w14:paraId="41F03198" w14:textId="12DEDEA6" w:rsidR="001C22CB" w:rsidRDefault="001C22CB" w:rsidP="001C22CB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sv-SE"/>
        </w:rPr>
      </w:pPr>
      <w:r>
        <w:rPr>
          <w:rFonts w:eastAsia="Times New Roman" w:cstheme="minorHAnsi"/>
          <w:b/>
          <w:bCs/>
          <w:lang w:eastAsia="sv-SE"/>
        </w:rPr>
        <w:t>2024 – 2025</w:t>
      </w:r>
    </w:p>
    <w:p w14:paraId="36AB77B9" w14:textId="77777777" w:rsidR="001C22CB" w:rsidRPr="00B950B7" w:rsidRDefault="001C22CB" w:rsidP="001C22CB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 w:rsidRPr="00B950B7">
        <w:rPr>
          <w:rFonts w:eastAsia="Times New Roman" w:cstheme="minorHAnsi"/>
          <w:lang w:eastAsia="sv-SE"/>
        </w:rPr>
        <w:t>Ordf: T</w:t>
      </w:r>
      <w:r>
        <w:rPr>
          <w:rFonts w:eastAsia="Times New Roman" w:cstheme="minorHAnsi"/>
          <w:lang w:eastAsia="sv-SE"/>
        </w:rPr>
        <w:t>obias Stenström</w:t>
      </w:r>
    </w:p>
    <w:p w14:paraId="6B1CD670" w14:textId="2A9AE6B1" w:rsidR="001C22CB" w:rsidRPr="00870F94" w:rsidRDefault="001C22CB" w:rsidP="001C22CB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 w:rsidRPr="00870F94">
        <w:rPr>
          <w:rFonts w:eastAsia="Times New Roman" w:cstheme="minorHAnsi"/>
          <w:lang w:eastAsia="sv-SE"/>
        </w:rPr>
        <w:t>Vice Ordf: Henrik Pihlblad</w:t>
      </w:r>
    </w:p>
    <w:p w14:paraId="4C5B658C" w14:textId="77777777" w:rsidR="001C22CB" w:rsidRPr="00870F94" w:rsidRDefault="001C22CB" w:rsidP="001C22CB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 w:rsidRPr="00870F94">
        <w:rPr>
          <w:rFonts w:eastAsia="Times New Roman" w:cstheme="minorHAnsi"/>
          <w:lang w:eastAsia="sv-SE"/>
        </w:rPr>
        <w:t>Sekr: Patrik Norrman (adj. sekr.)</w:t>
      </w:r>
    </w:p>
    <w:p w14:paraId="69538433" w14:textId="77777777" w:rsidR="001C22CB" w:rsidRPr="00870F94" w:rsidRDefault="001C22CB" w:rsidP="001C22CB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 w:rsidRPr="00870F94">
        <w:rPr>
          <w:rFonts w:eastAsia="Times New Roman" w:cstheme="minorHAnsi"/>
          <w:lang w:eastAsia="sv-SE"/>
        </w:rPr>
        <w:t xml:space="preserve">Kassör: Henrik Pihlblad </w:t>
      </w:r>
    </w:p>
    <w:p w14:paraId="44037849" w14:textId="77777777" w:rsidR="001C22CB" w:rsidRDefault="001C22CB" w:rsidP="001C22CB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 w:rsidRPr="00802085">
        <w:rPr>
          <w:rFonts w:eastAsia="Times New Roman" w:cstheme="minorHAnsi"/>
          <w:lang w:eastAsia="sv-SE"/>
        </w:rPr>
        <w:t>Övriga ledamöter</w:t>
      </w:r>
      <w:r>
        <w:rPr>
          <w:rFonts w:eastAsia="Times New Roman" w:cstheme="minorHAnsi"/>
          <w:lang w:eastAsia="sv-SE"/>
        </w:rPr>
        <w:t>: Karin Herder, Camilla Fjellman, Hanna Pehrsson, Henrik Nilsson, Anders Martinsson &amp; Mikael Ström</w:t>
      </w:r>
    </w:p>
    <w:p w14:paraId="542A679A" w14:textId="77777777" w:rsidR="001C22CB" w:rsidRPr="00BA1977" w:rsidRDefault="001C22CB" w:rsidP="001C22CB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 w:rsidRPr="0026598E">
        <w:rPr>
          <w:rFonts w:eastAsia="Times New Roman" w:cstheme="minorHAnsi"/>
          <w:lang w:eastAsia="sv-SE"/>
        </w:rPr>
        <w:t>Suppleanter</w:t>
      </w:r>
      <w:r w:rsidRPr="00BA1977">
        <w:rPr>
          <w:rFonts w:eastAsia="Times New Roman" w:cstheme="minorHAnsi"/>
          <w:lang w:eastAsia="sv-SE"/>
        </w:rPr>
        <w:t xml:space="preserve">: </w:t>
      </w:r>
      <w:r>
        <w:rPr>
          <w:rFonts w:eastAsia="Times New Roman" w:cstheme="minorHAnsi"/>
          <w:lang w:eastAsia="sv-SE"/>
        </w:rPr>
        <w:t>Lena Fredholm</w:t>
      </w:r>
      <w:r w:rsidRPr="00BA1977">
        <w:rPr>
          <w:rFonts w:eastAsia="Times New Roman" w:cstheme="minorHAnsi"/>
          <w:lang w:eastAsia="sv-SE"/>
        </w:rPr>
        <w:t xml:space="preserve"> &amp; Thomas Meijer</w:t>
      </w:r>
    </w:p>
    <w:p w14:paraId="5EF396E1" w14:textId="77777777" w:rsidR="001C22CB" w:rsidRDefault="001C22CB" w:rsidP="00870F94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sv-SE"/>
        </w:rPr>
      </w:pPr>
    </w:p>
    <w:p w14:paraId="6278C20E" w14:textId="660B6A22" w:rsidR="00870F94" w:rsidRDefault="00870F94" w:rsidP="00870F94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sv-SE"/>
        </w:rPr>
      </w:pPr>
      <w:r>
        <w:rPr>
          <w:rFonts w:eastAsia="Times New Roman" w:cstheme="minorHAnsi"/>
          <w:b/>
          <w:bCs/>
          <w:lang w:eastAsia="sv-SE"/>
        </w:rPr>
        <w:t>2023 – 2024</w:t>
      </w:r>
    </w:p>
    <w:p w14:paraId="4DB98BDF" w14:textId="77777777" w:rsidR="00870F94" w:rsidRPr="00B950B7" w:rsidRDefault="00870F94" w:rsidP="00870F94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 w:rsidRPr="00B950B7">
        <w:rPr>
          <w:rFonts w:eastAsia="Times New Roman" w:cstheme="minorHAnsi"/>
          <w:lang w:eastAsia="sv-SE"/>
        </w:rPr>
        <w:t>Ordf: T</w:t>
      </w:r>
      <w:r>
        <w:rPr>
          <w:rFonts w:eastAsia="Times New Roman" w:cstheme="minorHAnsi"/>
          <w:lang w:eastAsia="sv-SE"/>
        </w:rPr>
        <w:t>obias Stenström</w:t>
      </w:r>
    </w:p>
    <w:p w14:paraId="6237BC5B" w14:textId="77777777" w:rsidR="00870F94" w:rsidRPr="00533302" w:rsidRDefault="00870F94" w:rsidP="00870F94">
      <w:pPr>
        <w:shd w:val="clear" w:color="auto" w:fill="FFFFFF"/>
        <w:spacing w:after="0" w:line="240" w:lineRule="auto"/>
        <w:rPr>
          <w:rFonts w:eastAsia="Times New Roman" w:cstheme="minorHAnsi"/>
          <w:lang w:val="da-DK" w:eastAsia="sv-SE"/>
        </w:rPr>
      </w:pPr>
      <w:r w:rsidRPr="00533302">
        <w:rPr>
          <w:rFonts w:eastAsia="Times New Roman" w:cstheme="minorHAnsi"/>
          <w:lang w:val="da-DK" w:eastAsia="sv-SE"/>
        </w:rPr>
        <w:t xml:space="preserve">Vice Ordf: </w:t>
      </w:r>
    </w:p>
    <w:p w14:paraId="0F41E0CE" w14:textId="77777777" w:rsidR="00870F94" w:rsidRPr="00533302" w:rsidRDefault="00870F94" w:rsidP="00870F94">
      <w:pPr>
        <w:shd w:val="clear" w:color="auto" w:fill="FFFFFF"/>
        <w:spacing w:after="0" w:line="240" w:lineRule="auto"/>
        <w:rPr>
          <w:rFonts w:eastAsia="Times New Roman" w:cstheme="minorHAnsi"/>
          <w:lang w:val="da-DK" w:eastAsia="sv-SE"/>
        </w:rPr>
      </w:pPr>
      <w:proofErr w:type="spellStart"/>
      <w:r w:rsidRPr="00533302">
        <w:rPr>
          <w:rFonts w:eastAsia="Times New Roman" w:cstheme="minorHAnsi"/>
          <w:lang w:val="da-DK" w:eastAsia="sv-SE"/>
        </w:rPr>
        <w:t>Sekr</w:t>
      </w:r>
      <w:proofErr w:type="spellEnd"/>
      <w:r w:rsidRPr="00533302">
        <w:rPr>
          <w:rFonts w:eastAsia="Times New Roman" w:cstheme="minorHAnsi"/>
          <w:lang w:val="da-DK" w:eastAsia="sv-SE"/>
        </w:rPr>
        <w:t>: Patrik Norrman (</w:t>
      </w:r>
      <w:proofErr w:type="spellStart"/>
      <w:r w:rsidRPr="00533302">
        <w:rPr>
          <w:rFonts w:eastAsia="Times New Roman" w:cstheme="minorHAnsi"/>
          <w:lang w:val="da-DK" w:eastAsia="sv-SE"/>
        </w:rPr>
        <w:t>adj</w:t>
      </w:r>
      <w:proofErr w:type="spellEnd"/>
      <w:r w:rsidRPr="00533302">
        <w:rPr>
          <w:rFonts w:eastAsia="Times New Roman" w:cstheme="minorHAnsi"/>
          <w:lang w:val="da-DK" w:eastAsia="sv-SE"/>
        </w:rPr>
        <w:t xml:space="preserve">. </w:t>
      </w:r>
      <w:proofErr w:type="spellStart"/>
      <w:r w:rsidRPr="00533302">
        <w:rPr>
          <w:rFonts w:eastAsia="Times New Roman" w:cstheme="minorHAnsi"/>
          <w:lang w:val="da-DK" w:eastAsia="sv-SE"/>
        </w:rPr>
        <w:t>sekr</w:t>
      </w:r>
      <w:proofErr w:type="spellEnd"/>
      <w:r w:rsidRPr="00533302">
        <w:rPr>
          <w:rFonts w:eastAsia="Times New Roman" w:cstheme="minorHAnsi"/>
          <w:lang w:val="da-DK" w:eastAsia="sv-SE"/>
        </w:rPr>
        <w:t>.)</w:t>
      </w:r>
    </w:p>
    <w:p w14:paraId="6D59E7F8" w14:textId="77777777" w:rsidR="00870F94" w:rsidRPr="00533302" w:rsidRDefault="00870F94" w:rsidP="00870F94">
      <w:pPr>
        <w:shd w:val="clear" w:color="auto" w:fill="FFFFFF"/>
        <w:spacing w:after="0" w:line="240" w:lineRule="auto"/>
        <w:rPr>
          <w:rFonts w:eastAsia="Times New Roman" w:cstheme="minorHAnsi"/>
          <w:lang w:val="da-DK" w:eastAsia="sv-SE"/>
        </w:rPr>
      </w:pPr>
      <w:proofErr w:type="spellStart"/>
      <w:r w:rsidRPr="00533302">
        <w:rPr>
          <w:rFonts w:eastAsia="Times New Roman" w:cstheme="minorHAnsi"/>
          <w:lang w:val="da-DK" w:eastAsia="sv-SE"/>
        </w:rPr>
        <w:t>Kassör</w:t>
      </w:r>
      <w:proofErr w:type="spellEnd"/>
      <w:r w:rsidRPr="00533302">
        <w:rPr>
          <w:rFonts w:eastAsia="Times New Roman" w:cstheme="minorHAnsi"/>
          <w:lang w:val="da-DK" w:eastAsia="sv-SE"/>
        </w:rPr>
        <w:t xml:space="preserve">: Henrik Pihlblad </w:t>
      </w:r>
    </w:p>
    <w:p w14:paraId="2D250A95" w14:textId="7E1E2DDE" w:rsidR="00870F94" w:rsidRDefault="00870F94" w:rsidP="00870F94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 w:rsidRPr="00802085">
        <w:rPr>
          <w:rFonts w:eastAsia="Times New Roman" w:cstheme="minorHAnsi"/>
          <w:lang w:eastAsia="sv-SE"/>
        </w:rPr>
        <w:t>Övriga ledamöter</w:t>
      </w:r>
      <w:r>
        <w:rPr>
          <w:rFonts w:eastAsia="Times New Roman" w:cstheme="minorHAnsi"/>
          <w:lang w:eastAsia="sv-SE"/>
        </w:rPr>
        <w:t>: Karin Herder, Camilla Fjellman,</w:t>
      </w:r>
      <w:r w:rsidR="001C22CB">
        <w:rPr>
          <w:rFonts w:eastAsia="Times New Roman" w:cstheme="minorHAnsi"/>
          <w:lang w:eastAsia="sv-SE"/>
        </w:rPr>
        <w:t xml:space="preserve"> Hanna Pehrsson,</w:t>
      </w:r>
      <w:r>
        <w:rPr>
          <w:rFonts w:eastAsia="Times New Roman" w:cstheme="minorHAnsi"/>
          <w:lang w:eastAsia="sv-SE"/>
        </w:rPr>
        <w:t xml:space="preserve"> Henrik Nilsson, Anders Martinsson &amp; Mikael Ström</w:t>
      </w:r>
    </w:p>
    <w:p w14:paraId="0113C8C7" w14:textId="5F781B3F" w:rsidR="00870F94" w:rsidRPr="00BA1977" w:rsidRDefault="00870F94" w:rsidP="00870F94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 w:rsidRPr="0026598E">
        <w:rPr>
          <w:rFonts w:eastAsia="Times New Roman" w:cstheme="minorHAnsi"/>
          <w:lang w:eastAsia="sv-SE"/>
        </w:rPr>
        <w:t>Suppleanter</w:t>
      </w:r>
      <w:r w:rsidRPr="00BA1977">
        <w:rPr>
          <w:rFonts w:eastAsia="Times New Roman" w:cstheme="minorHAnsi"/>
          <w:lang w:eastAsia="sv-SE"/>
        </w:rPr>
        <w:t xml:space="preserve">: </w:t>
      </w:r>
      <w:r w:rsidR="001C22CB">
        <w:rPr>
          <w:rFonts w:eastAsia="Times New Roman" w:cstheme="minorHAnsi"/>
          <w:lang w:eastAsia="sv-SE"/>
        </w:rPr>
        <w:t>Lena Fredholm</w:t>
      </w:r>
      <w:r w:rsidRPr="00BA1977">
        <w:rPr>
          <w:rFonts w:eastAsia="Times New Roman" w:cstheme="minorHAnsi"/>
          <w:lang w:eastAsia="sv-SE"/>
        </w:rPr>
        <w:t xml:space="preserve"> &amp; Thomas Meijer</w:t>
      </w:r>
    </w:p>
    <w:p w14:paraId="4EA1969C" w14:textId="77777777" w:rsidR="00870F94" w:rsidRDefault="00870F94" w:rsidP="00BA1977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sv-SE"/>
        </w:rPr>
      </w:pPr>
    </w:p>
    <w:p w14:paraId="249FEC48" w14:textId="397813EF" w:rsidR="00BD4256" w:rsidRDefault="00BD4256" w:rsidP="00BA1977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sv-SE"/>
        </w:rPr>
      </w:pPr>
      <w:r>
        <w:rPr>
          <w:rFonts w:eastAsia="Times New Roman" w:cstheme="minorHAnsi"/>
          <w:b/>
          <w:bCs/>
          <w:lang w:eastAsia="sv-SE"/>
        </w:rPr>
        <w:t>2022 – 2023</w:t>
      </w:r>
    </w:p>
    <w:p w14:paraId="1D2BAF83" w14:textId="5D3B1A80" w:rsidR="00BD4256" w:rsidRPr="00B950B7" w:rsidRDefault="00BD4256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 w:rsidRPr="00B950B7">
        <w:rPr>
          <w:rFonts w:eastAsia="Times New Roman" w:cstheme="minorHAnsi"/>
          <w:lang w:eastAsia="sv-SE"/>
        </w:rPr>
        <w:t>Ordf: T</w:t>
      </w:r>
      <w:r>
        <w:rPr>
          <w:rFonts w:eastAsia="Times New Roman" w:cstheme="minorHAnsi"/>
          <w:lang w:eastAsia="sv-SE"/>
        </w:rPr>
        <w:t>obias Stenström</w:t>
      </w:r>
    </w:p>
    <w:p w14:paraId="2FF90344" w14:textId="03C0A921" w:rsidR="00BD4256" w:rsidRPr="00BA1977" w:rsidRDefault="00BD4256" w:rsidP="00BA1977">
      <w:pPr>
        <w:shd w:val="clear" w:color="auto" w:fill="FFFFFF"/>
        <w:spacing w:after="0" w:line="240" w:lineRule="auto"/>
        <w:rPr>
          <w:rFonts w:eastAsia="Times New Roman" w:cstheme="minorHAnsi"/>
          <w:lang w:val="da-DK" w:eastAsia="sv-SE"/>
        </w:rPr>
      </w:pPr>
      <w:r w:rsidRPr="00BA1977">
        <w:rPr>
          <w:rFonts w:eastAsia="Times New Roman" w:cstheme="minorHAnsi"/>
          <w:lang w:val="da-DK" w:eastAsia="sv-SE"/>
        </w:rPr>
        <w:t xml:space="preserve">Vice </w:t>
      </w:r>
      <w:r w:rsidR="00876532" w:rsidRPr="00BA1977">
        <w:rPr>
          <w:rFonts w:eastAsia="Times New Roman" w:cstheme="minorHAnsi"/>
          <w:lang w:val="da-DK" w:eastAsia="sv-SE"/>
        </w:rPr>
        <w:t>O</w:t>
      </w:r>
      <w:r w:rsidRPr="00BA1977">
        <w:rPr>
          <w:rFonts w:eastAsia="Times New Roman" w:cstheme="minorHAnsi"/>
          <w:lang w:val="da-DK" w:eastAsia="sv-SE"/>
        </w:rPr>
        <w:t xml:space="preserve">rdf: </w:t>
      </w:r>
    </w:p>
    <w:p w14:paraId="7EFF16E6" w14:textId="77777777" w:rsidR="00BD4256" w:rsidRPr="00BA1977" w:rsidRDefault="00BD4256" w:rsidP="00BA1977">
      <w:pPr>
        <w:shd w:val="clear" w:color="auto" w:fill="FFFFFF"/>
        <w:spacing w:after="0" w:line="240" w:lineRule="auto"/>
        <w:rPr>
          <w:rFonts w:eastAsia="Times New Roman" w:cstheme="minorHAnsi"/>
          <w:lang w:val="da-DK" w:eastAsia="sv-SE"/>
        </w:rPr>
      </w:pPr>
      <w:r w:rsidRPr="00BA1977">
        <w:rPr>
          <w:rFonts w:eastAsia="Times New Roman" w:cstheme="minorHAnsi"/>
          <w:lang w:val="da-DK" w:eastAsia="sv-SE"/>
        </w:rPr>
        <w:t>Sekr: Patrik Norrman (adj. sekr.)</w:t>
      </w:r>
    </w:p>
    <w:p w14:paraId="1B1E7589" w14:textId="2C8C1211" w:rsidR="00BD4256" w:rsidRPr="00BA1977" w:rsidRDefault="00BD4256" w:rsidP="00BA1977">
      <w:pPr>
        <w:shd w:val="clear" w:color="auto" w:fill="FFFFFF"/>
        <w:spacing w:after="0" w:line="240" w:lineRule="auto"/>
        <w:rPr>
          <w:rFonts w:eastAsia="Times New Roman" w:cstheme="minorHAnsi"/>
          <w:lang w:val="da-DK" w:eastAsia="sv-SE"/>
        </w:rPr>
      </w:pPr>
      <w:r w:rsidRPr="00BA1977">
        <w:rPr>
          <w:rFonts w:eastAsia="Times New Roman" w:cstheme="minorHAnsi"/>
          <w:lang w:val="da-DK" w:eastAsia="sv-SE"/>
        </w:rPr>
        <w:t xml:space="preserve">Kassör: Henrik Pihlblad </w:t>
      </w:r>
    </w:p>
    <w:p w14:paraId="7A8FC588" w14:textId="3D5ABEF5" w:rsidR="00BD4256" w:rsidRDefault="00BD4256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 w:rsidRPr="00802085">
        <w:rPr>
          <w:rFonts w:eastAsia="Times New Roman" w:cstheme="minorHAnsi"/>
          <w:lang w:eastAsia="sv-SE"/>
        </w:rPr>
        <w:t>Övriga ledamöter</w:t>
      </w:r>
      <w:r>
        <w:rPr>
          <w:rFonts w:eastAsia="Times New Roman" w:cstheme="minorHAnsi"/>
          <w:lang w:eastAsia="sv-SE"/>
        </w:rPr>
        <w:t>: Jonas Carlsson, Karin Herder, Camilla Fjellman, Henrik Nilsson</w:t>
      </w:r>
      <w:r w:rsidR="00AE4338">
        <w:rPr>
          <w:rFonts w:eastAsia="Times New Roman" w:cstheme="minorHAnsi"/>
          <w:lang w:eastAsia="sv-SE"/>
        </w:rPr>
        <w:t>, Anders Martin</w:t>
      </w:r>
      <w:r w:rsidR="0026598E">
        <w:rPr>
          <w:rFonts w:eastAsia="Times New Roman" w:cstheme="minorHAnsi"/>
          <w:lang w:eastAsia="sv-SE"/>
        </w:rPr>
        <w:t>s</w:t>
      </w:r>
      <w:r w:rsidR="00AE4338">
        <w:rPr>
          <w:rFonts w:eastAsia="Times New Roman" w:cstheme="minorHAnsi"/>
          <w:lang w:eastAsia="sv-SE"/>
        </w:rPr>
        <w:t>son</w:t>
      </w:r>
      <w:r>
        <w:rPr>
          <w:rFonts w:eastAsia="Times New Roman" w:cstheme="minorHAnsi"/>
          <w:lang w:eastAsia="sv-SE"/>
        </w:rPr>
        <w:t xml:space="preserve"> &amp; Mikael Ström</w:t>
      </w:r>
    </w:p>
    <w:p w14:paraId="63BC4BBC" w14:textId="4F721E70" w:rsidR="00AE4338" w:rsidRPr="00BA1977" w:rsidRDefault="006C733A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 w:rsidRPr="0026598E">
        <w:rPr>
          <w:rFonts w:eastAsia="Times New Roman" w:cstheme="minorHAnsi"/>
          <w:lang w:eastAsia="sv-SE"/>
        </w:rPr>
        <w:t>Suppleanter</w:t>
      </w:r>
      <w:r w:rsidRPr="00BA1977">
        <w:rPr>
          <w:rFonts w:eastAsia="Times New Roman" w:cstheme="minorHAnsi"/>
          <w:lang w:eastAsia="sv-SE"/>
        </w:rPr>
        <w:t xml:space="preserve">: </w:t>
      </w:r>
      <w:r w:rsidR="00CD5B3E" w:rsidRPr="00BA1977">
        <w:rPr>
          <w:rFonts w:eastAsia="Times New Roman" w:cstheme="minorHAnsi"/>
          <w:lang w:eastAsia="sv-SE"/>
        </w:rPr>
        <w:t xml:space="preserve">Maria Lysell &amp; </w:t>
      </w:r>
      <w:r w:rsidR="0026598E" w:rsidRPr="00BA1977">
        <w:rPr>
          <w:rFonts w:eastAsia="Times New Roman" w:cstheme="minorHAnsi"/>
          <w:lang w:eastAsia="sv-SE"/>
        </w:rPr>
        <w:t>Thomas Meijer</w:t>
      </w:r>
    </w:p>
    <w:p w14:paraId="5CC054A2" w14:textId="77777777" w:rsidR="00BD4256" w:rsidRPr="00BA1977" w:rsidRDefault="00BD4256" w:rsidP="00BA1977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sz w:val="10"/>
          <w:szCs w:val="10"/>
          <w:lang w:eastAsia="sv-SE"/>
        </w:rPr>
      </w:pPr>
    </w:p>
    <w:p w14:paraId="7E8614D6" w14:textId="32D80761" w:rsidR="00B950B7" w:rsidRPr="005869E3" w:rsidRDefault="00B950B7" w:rsidP="00BA1977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sv-SE"/>
        </w:rPr>
      </w:pPr>
      <w:r w:rsidRPr="005869E3">
        <w:rPr>
          <w:rFonts w:eastAsia="Times New Roman" w:cstheme="minorHAnsi"/>
          <w:b/>
          <w:bCs/>
          <w:lang w:eastAsia="sv-SE"/>
        </w:rPr>
        <w:t>2021 – 2022</w:t>
      </w:r>
    </w:p>
    <w:p w14:paraId="4A0D5BE4" w14:textId="7DB8728A" w:rsidR="00B950B7" w:rsidRPr="00B950B7" w:rsidRDefault="00B950B7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 w:rsidRPr="00B950B7">
        <w:rPr>
          <w:rFonts w:eastAsia="Times New Roman" w:cstheme="minorHAnsi"/>
          <w:lang w:eastAsia="sv-SE"/>
        </w:rPr>
        <w:t>Ordf: Petra Laurell</w:t>
      </w:r>
    </w:p>
    <w:p w14:paraId="7D8B2546" w14:textId="42256C97" w:rsidR="00B950B7" w:rsidRPr="00B950B7" w:rsidRDefault="00B950B7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 w:rsidRPr="00B950B7">
        <w:rPr>
          <w:rFonts w:eastAsia="Times New Roman" w:cstheme="minorHAnsi"/>
          <w:lang w:eastAsia="sv-SE"/>
        </w:rPr>
        <w:t>Vice</w:t>
      </w:r>
      <w:r w:rsidR="00876532">
        <w:rPr>
          <w:rFonts w:eastAsia="Times New Roman" w:cstheme="minorHAnsi"/>
          <w:lang w:eastAsia="sv-SE"/>
        </w:rPr>
        <w:t xml:space="preserve"> O</w:t>
      </w:r>
      <w:r w:rsidRPr="00B950B7">
        <w:rPr>
          <w:rFonts w:eastAsia="Times New Roman" w:cstheme="minorHAnsi"/>
          <w:lang w:eastAsia="sv-SE"/>
        </w:rPr>
        <w:t>rdf: T</w:t>
      </w:r>
      <w:r>
        <w:rPr>
          <w:rFonts w:eastAsia="Times New Roman" w:cstheme="minorHAnsi"/>
          <w:lang w:eastAsia="sv-SE"/>
        </w:rPr>
        <w:t>obias Stenström</w:t>
      </w:r>
    </w:p>
    <w:p w14:paraId="5E21DA66" w14:textId="77777777" w:rsidR="00B950B7" w:rsidRPr="007D261B" w:rsidRDefault="00B950B7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 w:rsidRPr="007D261B">
        <w:rPr>
          <w:rFonts w:eastAsia="Times New Roman" w:cstheme="minorHAnsi"/>
          <w:lang w:eastAsia="sv-SE"/>
        </w:rPr>
        <w:t>Sekr: Patrik Norrman (adj. se</w:t>
      </w:r>
      <w:r>
        <w:rPr>
          <w:rFonts w:eastAsia="Times New Roman" w:cstheme="minorHAnsi"/>
          <w:lang w:eastAsia="sv-SE"/>
        </w:rPr>
        <w:t>kr.)</w:t>
      </w:r>
    </w:p>
    <w:p w14:paraId="53C47184" w14:textId="77777777" w:rsidR="00B950B7" w:rsidRPr="00802085" w:rsidRDefault="00B950B7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 w:rsidRPr="00802085">
        <w:rPr>
          <w:rFonts w:eastAsia="Times New Roman" w:cstheme="minorHAnsi"/>
          <w:lang w:eastAsia="sv-SE"/>
        </w:rPr>
        <w:t>Kassör</w:t>
      </w:r>
      <w:r>
        <w:rPr>
          <w:rFonts w:eastAsia="Times New Roman" w:cstheme="minorHAnsi"/>
          <w:lang w:eastAsia="sv-SE"/>
        </w:rPr>
        <w:t>: Gunilla Andersson</w:t>
      </w:r>
    </w:p>
    <w:p w14:paraId="3243B576" w14:textId="27BF4625" w:rsidR="00B950B7" w:rsidRPr="00802085" w:rsidRDefault="00B950B7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 w:rsidRPr="00802085">
        <w:rPr>
          <w:rFonts w:eastAsia="Times New Roman" w:cstheme="minorHAnsi"/>
          <w:lang w:eastAsia="sv-SE"/>
        </w:rPr>
        <w:t>Övriga ledamöter</w:t>
      </w:r>
      <w:r>
        <w:rPr>
          <w:rFonts w:eastAsia="Times New Roman" w:cstheme="minorHAnsi"/>
          <w:lang w:eastAsia="sv-SE"/>
        </w:rPr>
        <w:t>: Jonas Carlsson, Karin Herder, Daniel Fyrqvist, Maria Lysell &amp; Mikael Ström</w:t>
      </w:r>
    </w:p>
    <w:p w14:paraId="2BDB8FA5" w14:textId="77777777" w:rsidR="00B950B7" w:rsidRPr="00BA1977" w:rsidRDefault="00B950B7" w:rsidP="00BA1977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sz w:val="10"/>
          <w:szCs w:val="10"/>
          <w:lang w:eastAsia="sv-SE"/>
        </w:rPr>
      </w:pPr>
    </w:p>
    <w:p w14:paraId="2E966300" w14:textId="6B1ACF0D" w:rsidR="00675C2A" w:rsidRPr="005869E3" w:rsidRDefault="00675C2A" w:rsidP="00BA1977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val="en-GB" w:eastAsia="sv-SE"/>
        </w:rPr>
      </w:pPr>
      <w:r w:rsidRPr="005869E3">
        <w:rPr>
          <w:rFonts w:eastAsia="Times New Roman" w:cstheme="minorHAnsi"/>
          <w:b/>
          <w:bCs/>
          <w:lang w:val="en-GB" w:eastAsia="sv-SE"/>
        </w:rPr>
        <w:t>2020 - 2021</w:t>
      </w:r>
    </w:p>
    <w:p w14:paraId="5A60B830" w14:textId="77777777" w:rsidR="00675C2A" w:rsidRPr="005869E3" w:rsidRDefault="00675C2A" w:rsidP="00BA1977">
      <w:pPr>
        <w:shd w:val="clear" w:color="auto" w:fill="FFFFFF"/>
        <w:spacing w:after="0" w:line="240" w:lineRule="auto"/>
        <w:rPr>
          <w:rFonts w:eastAsia="Times New Roman" w:cstheme="minorHAnsi"/>
          <w:lang w:val="en-GB" w:eastAsia="sv-SE"/>
        </w:rPr>
      </w:pPr>
      <w:r w:rsidRPr="005869E3">
        <w:rPr>
          <w:rFonts w:eastAsia="Times New Roman" w:cstheme="minorHAnsi"/>
          <w:lang w:val="en-GB" w:eastAsia="sv-SE"/>
        </w:rPr>
        <w:t>Ordf: Bonny Wernersson</w:t>
      </w:r>
    </w:p>
    <w:p w14:paraId="4B86E453" w14:textId="28D23CE6" w:rsidR="00675C2A" w:rsidRPr="005869E3" w:rsidRDefault="00675C2A" w:rsidP="00BA1977">
      <w:pPr>
        <w:shd w:val="clear" w:color="auto" w:fill="FFFFFF"/>
        <w:spacing w:after="0" w:line="240" w:lineRule="auto"/>
        <w:rPr>
          <w:rFonts w:eastAsia="Times New Roman" w:cstheme="minorHAnsi"/>
          <w:lang w:val="en-GB" w:eastAsia="sv-SE"/>
        </w:rPr>
      </w:pPr>
      <w:r w:rsidRPr="005869E3">
        <w:rPr>
          <w:rFonts w:eastAsia="Times New Roman" w:cstheme="minorHAnsi"/>
          <w:lang w:val="en-GB" w:eastAsia="sv-SE"/>
        </w:rPr>
        <w:t>Vice</w:t>
      </w:r>
      <w:r w:rsidR="00876532">
        <w:rPr>
          <w:rFonts w:eastAsia="Times New Roman" w:cstheme="minorHAnsi"/>
          <w:lang w:val="en-GB" w:eastAsia="sv-SE"/>
        </w:rPr>
        <w:t xml:space="preserve"> O</w:t>
      </w:r>
      <w:r w:rsidRPr="005869E3">
        <w:rPr>
          <w:rFonts w:eastAsia="Times New Roman" w:cstheme="minorHAnsi"/>
          <w:lang w:val="en-GB" w:eastAsia="sv-SE"/>
        </w:rPr>
        <w:t>rdf: Petra Laurell</w:t>
      </w:r>
    </w:p>
    <w:p w14:paraId="10F22AA8" w14:textId="77777777" w:rsidR="00675C2A" w:rsidRPr="007D261B" w:rsidRDefault="00675C2A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 w:rsidRPr="007D261B">
        <w:rPr>
          <w:rFonts w:eastAsia="Times New Roman" w:cstheme="minorHAnsi"/>
          <w:lang w:eastAsia="sv-SE"/>
        </w:rPr>
        <w:t>Sekr: Patrik Norrman (adj. se</w:t>
      </w:r>
      <w:r>
        <w:rPr>
          <w:rFonts w:eastAsia="Times New Roman" w:cstheme="minorHAnsi"/>
          <w:lang w:eastAsia="sv-SE"/>
        </w:rPr>
        <w:t>kr.)</w:t>
      </w:r>
    </w:p>
    <w:p w14:paraId="355B3517" w14:textId="77777777" w:rsidR="00675C2A" w:rsidRPr="00802085" w:rsidRDefault="00675C2A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 w:rsidRPr="00802085">
        <w:rPr>
          <w:rFonts w:eastAsia="Times New Roman" w:cstheme="minorHAnsi"/>
          <w:lang w:eastAsia="sv-SE"/>
        </w:rPr>
        <w:t>Kassör</w:t>
      </w:r>
      <w:r>
        <w:rPr>
          <w:rFonts w:eastAsia="Times New Roman" w:cstheme="minorHAnsi"/>
          <w:lang w:eastAsia="sv-SE"/>
        </w:rPr>
        <w:t>: Gunilla Andersson</w:t>
      </w:r>
    </w:p>
    <w:p w14:paraId="071086D4" w14:textId="739B604C" w:rsidR="00675C2A" w:rsidRPr="00802085" w:rsidRDefault="00675C2A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 w:rsidRPr="00802085">
        <w:rPr>
          <w:rFonts w:eastAsia="Times New Roman" w:cstheme="minorHAnsi"/>
          <w:lang w:eastAsia="sv-SE"/>
        </w:rPr>
        <w:t>Övriga ledamöter</w:t>
      </w:r>
      <w:r>
        <w:rPr>
          <w:rFonts w:eastAsia="Times New Roman" w:cstheme="minorHAnsi"/>
          <w:lang w:eastAsia="sv-SE"/>
        </w:rPr>
        <w:t>: Jonas Carlsson, Tobias Stenström, Karin Herder, Daniel Fyrqvist &amp; Maria Lysell</w:t>
      </w:r>
    </w:p>
    <w:p w14:paraId="00ADDAD2" w14:textId="77777777" w:rsidR="00675C2A" w:rsidRPr="00BA1977" w:rsidRDefault="00675C2A" w:rsidP="00BA1977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sz w:val="10"/>
          <w:szCs w:val="10"/>
          <w:lang w:eastAsia="sv-SE"/>
        </w:rPr>
      </w:pPr>
    </w:p>
    <w:p w14:paraId="15EFBCAE" w14:textId="28B054B3" w:rsidR="00802085" w:rsidRPr="00EA39AD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val="en-GB" w:eastAsia="sv-SE"/>
        </w:rPr>
      </w:pPr>
      <w:r w:rsidRPr="00EA39AD">
        <w:rPr>
          <w:rFonts w:eastAsia="Times New Roman" w:cstheme="minorHAnsi"/>
          <w:b/>
          <w:bCs/>
          <w:lang w:val="en-GB" w:eastAsia="sv-SE"/>
        </w:rPr>
        <w:t>2019 - 2020</w:t>
      </w:r>
    </w:p>
    <w:p w14:paraId="29260B92" w14:textId="7EA50E93" w:rsidR="00802085" w:rsidRPr="00EA39AD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lang w:val="en-GB" w:eastAsia="sv-SE"/>
        </w:rPr>
      </w:pPr>
      <w:r w:rsidRPr="00EA39AD">
        <w:rPr>
          <w:rFonts w:eastAsia="Times New Roman" w:cstheme="minorHAnsi"/>
          <w:lang w:val="en-GB" w:eastAsia="sv-SE"/>
        </w:rPr>
        <w:t xml:space="preserve">Ordf: </w:t>
      </w:r>
      <w:r w:rsidR="007D261B" w:rsidRPr="00EA39AD">
        <w:rPr>
          <w:rFonts w:eastAsia="Times New Roman" w:cstheme="minorHAnsi"/>
          <w:lang w:val="en-GB" w:eastAsia="sv-SE"/>
        </w:rPr>
        <w:t>Bonny Wernersson</w:t>
      </w:r>
    </w:p>
    <w:p w14:paraId="3396A7E5" w14:textId="6289BF10" w:rsidR="00802085" w:rsidRPr="007D261B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lang w:val="en-GB" w:eastAsia="sv-SE"/>
        </w:rPr>
      </w:pPr>
      <w:r w:rsidRPr="007D261B">
        <w:rPr>
          <w:rFonts w:eastAsia="Times New Roman" w:cstheme="minorHAnsi"/>
          <w:lang w:val="en-GB" w:eastAsia="sv-SE"/>
        </w:rPr>
        <w:t>Vice</w:t>
      </w:r>
      <w:r w:rsidR="00876532">
        <w:rPr>
          <w:rFonts w:eastAsia="Times New Roman" w:cstheme="minorHAnsi"/>
          <w:lang w:val="en-GB" w:eastAsia="sv-SE"/>
        </w:rPr>
        <w:t xml:space="preserve"> O</w:t>
      </w:r>
      <w:r w:rsidRPr="007D261B">
        <w:rPr>
          <w:rFonts w:eastAsia="Times New Roman" w:cstheme="minorHAnsi"/>
          <w:lang w:val="en-GB" w:eastAsia="sv-SE"/>
        </w:rPr>
        <w:t>rdf:</w:t>
      </w:r>
      <w:r w:rsidR="007D261B" w:rsidRPr="007D261B">
        <w:rPr>
          <w:rFonts w:eastAsia="Times New Roman" w:cstheme="minorHAnsi"/>
          <w:lang w:val="en-GB" w:eastAsia="sv-SE"/>
        </w:rPr>
        <w:t xml:space="preserve"> </w:t>
      </w:r>
      <w:r w:rsidR="007D261B">
        <w:rPr>
          <w:rFonts w:eastAsia="Times New Roman" w:cstheme="minorHAnsi"/>
          <w:lang w:val="en-GB" w:eastAsia="sv-SE"/>
        </w:rPr>
        <w:t>Petra Laurell</w:t>
      </w:r>
    </w:p>
    <w:p w14:paraId="35B3DD73" w14:textId="14019A77" w:rsidR="00802085" w:rsidRPr="007D261B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 w:rsidRPr="007D261B">
        <w:rPr>
          <w:rFonts w:eastAsia="Times New Roman" w:cstheme="minorHAnsi"/>
          <w:lang w:eastAsia="sv-SE"/>
        </w:rPr>
        <w:t>Sekr:</w:t>
      </w:r>
      <w:r w:rsidR="007D261B" w:rsidRPr="007D261B">
        <w:rPr>
          <w:rFonts w:eastAsia="Times New Roman" w:cstheme="minorHAnsi"/>
          <w:lang w:eastAsia="sv-SE"/>
        </w:rPr>
        <w:t xml:space="preserve"> Patrik Norrman (adj. se</w:t>
      </w:r>
      <w:r w:rsidR="007D261B">
        <w:rPr>
          <w:rFonts w:eastAsia="Times New Roman" w:cstheme="minorHAnsi"/>
          <w:lang w:eastAsia="sv-SE"/>
        </w:rPr>
        <w:t>kr.)</w:t>
      </w:r>
    </w:p>
    <w:p w14:paraId="504355C6" w14:textId="5B062A5D" w:rsidR="00802085" w:rsidRP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 w:rsidRPr="00802085">
        <w:rPr>
          <w:rFonts w:eastAsia="Times New Roman" w:cstheme="minorHAnsi"/>
          <w:lang w:eastAsia="sv-SE"/>
        </w:rPr>
        <w:t>Kassör</w:t>
      </w:r>
      <w:r w:rsidR="007D261B">
        <w:rPr>
          <w:rFonts w:eastAsia="Times New Roman" w:cstheme="minorHAnsi"/>
          <w:lang w:eastAsia="sv-SE"/>
        </w:rPr>
        <w:t>: Gunilla Andersson</w:t>
      </w:r>
    </w:p>
    <w:p w14:paraId="423E7455" w14:textId="4259332D" w:rsidR="00802085" w:rsidRP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 w:rsidRPr="00802085">
        <w:rPr>
          <w:rFonts w:eastAsia="Times New Roman" w:cstheme="minorHAnsi"/>
          <w:lang w:eastAsia="sv-SE"/>
        </w:rPr>
        <w:t>Övriga ledamöter</w:t>
      </w:r>
      <w:r w:rsidR="007D261B">
        <w:rPr>
          <w:rFonts w:eastAsia="Times New Roman" w:cstheme="minorHAnsi"/>
          <w:lang w:eastAsia="sv-SE"/>
        </w:rPr>
        <w:t>: Jonas Carlsson, Tobias Stenström, Karin Herder, Daniel Fyrqvist &amp; Henry Wilhelmsson</w:t>
      </w:r>
    </w:p>
    <w:p w14:paraId="255701E0" w14:textId="77777777" w:rsidR="00802085" w:rsidRPr="00BA1977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sz w:val="10"/>
          <w:szCs w:val="10"/>
          <w:lang w:eastAsia="sv-SE"/>
        </w:rPr>
      </w:pPr>
    </w:p>
    <w:p w14:paraId="3A4EC9C7" w14:textId="77777777" w:rsidR="001C22CB" w:rsidRPr="00533302" w:rsidRDefault="001C22CB" w:rsidP="00BA1977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sv-SE"/>
        </w:rPr>
      </w:pPr>
    </w:p>
    <w:p w14:paraId="359536F8" w14:textId="77777777" w:rsidR="001C22CB" w:rsidRPr="00533302" w:rsidRDefault="001C22CB" w:rsidP="00BA1977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sv-SE"/>
        </w:rPr>
      </w:pPr>
    </w:p>
    <w:p w14:paraId="06167A05" w14:textId="7B9F9E9F" w:rsidR="00802085" w:rsidRPr="00675C2A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val="en-GB" w:eastAsia="sv-SE"/>
        </w:rPr>
      </w:pPr>
      <w:r w:rsidRPr="00675C2A">
        <w:rPr>
          <w:rFonts w:eastAsia="Times New Roman" w:cstheme="minorHAnsi"/>
          <w:b/>
          <w:bCs/>
          <w:lang w:val="en-GB" w:eastAsia="sv-SE"/>
        </w:rPr>
        <w:t>2018 - 2019</w:t>
      </w:r>
    </w:p>
    <w:p w14:paraId="2753B868" w14:textId="14E1E8F0" w:rsidR="00802085" w:rsidRPr="007D261B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lang w:val="en-GB" w:eastAsia="sv-SE"/>
        </w:rPr>
      </w:pPr>
      <w:r w:rsidRPr="007D261B">
        <w:rPr>
          <w:rFonts w:eastAsia="Times New Roman" w:cstheme="minorHAnsi"/>
          <w:lang w:val="en-GB" w:eastAsia="sv-SE"/>
        </w:rPr>
        <w:t xml:space="preserve">Ordf: </w:t>
      </w:r>
      <w:r w:rsidR="007D261B" w:rsidRPr="007D261B">
        <w:rPr>
          <w:rFonts w:eastAsia="Times New Roman" w:cstheme="minorHAnsi"/>
          <w:lang w:val="en-GB" w:eastAsia="sv-SE"/>
        </w:rPr>
        <w:t>Bonny Wernersson</w:t>
      </w:r>
    </w:p>
    <w:p w14:paraId="51D63629" w14:textId="167A451A" w:rsidR="00802085" w:rsidRPr="007D261B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lang w:val="en-GB" w:eastAsia="sv-SE"/>
        </w:rPr>
      </w:pPr>
      <w:r w:rsidRPr="007D261B">
        <w:rPr>
          <w:rFonts w:eastAsia="Times New Roman" w:cstheme="minorHAnsi"/>
          <w:lang w:val="en-GB" w:eastAsia="sv-SE"/>
        </w:rPr>
        <w:t>Vice. ordf:</w:t>
      </w:r>
      <w:r w:rsidR="007D261B" w:rsidRPr="007D261B">
        <w:rPr>
          <w:rFonts w:eastAsia="Times New Roman" w:cstheme="minorHAnsi"/>
          <w:lang w:val="en-GB" w:eastAsia="sv-SE"/>
        </w:rPr>
        <w:t xml:space="preserve"> </w:t>
      </w:r>
      <w:r w:rsidR="007D261B">
        <w:rPr>
          <w:rFonts w:eastAsia="Times New Roman" w:cstheme="minorHAnsi"/>
          <w:lang w:val="en-GB" w:eastAsia="sv-SE"/>
        </w:rPr>
        <w:t>Petra Laurell</w:t>
      </w:r>
    </w:p>
    <w:p w14:paraId="21E8AE92" w14:textId="3B86CCD6" w:rsidR="00802085" w:rsidRPr="00BD4256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lang w:val="en-GB" w:eastAsia="sv-SE"/>
        </w:rPr>
      </w:pPr>
      <w:r w:rsidRPr="00BD4256">
        <w:rPr>
          <w:rFonts w:eastAsia="Times New Roman" w:cstheme="minorHAnsi"/>
          <w:lang w:val="en-GB" w:eastAsia="sv-SE"/>
        </w:rPr>
        <w:t>Sekr:</w:t>
      </w:r>
      <w:r w:rsidR="007D261B" w:rsidRPr="00BD4256">
        <w:rPr>
          <w:rFonts w:eastAsia="Times New Roman" w:cstheme="minorHAnsi"/>
          <w:lang w:val="en-GB" w:eastAsia="sv-SE"/>
        </w:rPr>
        <w:t xml:space="preserve"> Patrik Norrman (adj. sekr.)</w:t>
      </w:r>
    </w:p>
    <w:p w14:paraId="52E8DA76" w14:textId="1CE4AC8E" w:rsidR="00802085" w:rsidRPr="00BD4256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lang w:val="en-GB" w:eastAsia="sv-SE"/>
        </w:rPr>
      </w:pPr>
      <w:r w:rsidRPr="00BD4256">
        <w:rPr>
          <w:rFonts w:eastAsia="Times New Roman" w:cstheme="minorHAnsi"/>
          <w:lang w:val="en-GB" w:eastAsia="sv-SE"/>
        </w:rPr>
        <w:t>Övriga ledamöter</w:t>
      </w:r>
      <w:r w:rsidR="007D261B" w:rsidRPr="00BD4256">
        <w:rPr>
          <w:rFonts w:eastAsia="Times New Roman" w:cstheme="minorHAnsi"/>
          <w:lang w:val="en-GB" w:eastAsia="sv-SE"/>
        </w:rPr>
        <w:t>: Tobias Stenström, Lars Hultén, Henry Wilhelmsson, Karin Herder &amp; Joakim A Zetterström</w:t>
      </w:r>
    </w:p>
    <w:p w14:paraId="01F98C3F" w14:textId="5D85F293" w:rsidR="00802085" w:rsidRPr="00BA1977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sz w:val="10"/>
          <w:szCs w:val="10"/>
          <w:lang w:val="en-GB" w:eastAsia="sv-SE"/>
        </w:rPr>
      </w:pPr>
    </w:p>
    <w:p w14:paraId="46EEBCF5" w14:textId="3AC71190" w:rsidR="00802085" w:rsidRPr="00BD4256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val="en-GB" w:eastAsia="sv-SE"/>
        </w:rPr>
      </w:pPr>
      <w:r w:rsidRPr="00BD4256">
        <w:rPr>
          <w:rFonts w:eastAsia="Times New Roman" w:cstheme="minorHAnsi"/>
          <w:b/>
          <w:bCs/>
          <w:lang w:val="en-GB" w:eastAsia="sv-SE"/>
        </w:rPr>
        <w:t>2017 - 2018</w:t>
      </w:r>
    </w:p>
    <w:p w14:paraId="2158EBBA" w14:textId="68632C46" w:rsidR="00802085" w:rsidRPr="00BD4256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lang w:val="en-GB" w:eastAsia="sv-SE"/>
        </w:rPr>
      </w:pPr>
      <w:r w:rsidRPr="00BD4256">
        <w:rPr>
          <w:rFonts w:eastAsia="Times New Roman" w:cstheme="minorHAnsi"/>
          <w:lang w:val="en-GB" w:eastAsia="sv-SE"/>
        </w:rPr>
        <w:t xml:space="preserve">Ordf: </w:t>
      </w:r>
      <w:r w:rsidR="00A06317" w:rsidRPr="00BD4256">
        <w:rPr>
          <w:rFonts w:eastAsia="Times New Roman" w:cstheme="minorHAnsi"/>
          <w:lang w:val="en-GB" w:eastAsia="sv-SE"/>
        </w:rPr>
        <w:t>Mikael Haglund</w:t>
      </w:r>
    </w:p>
    <w:p w14:paraId="1CC002C0" w14:textId="2ACFF611" w:rsidR="00802085" w:rsidRPr="00BD4256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lang w:val="en-GB" w:eastAsia="sv-SE"/>
        </w:rPr>
      </w:pPr>
      <w:r w:rsidRPr="00BD4256">
        <w:rPr>
          <w:rFonts w:eastAsia="Times New Roman" w:cstheme="minorHAnsi"/>
          <w:lang w:val="en-GB" w:eastAsia="sv-SE"/>
        </w:rPr>
        <w:t>Vice. ordf:</w:t>
      </w:r>
      <w:r w:rsidR="00A06317" w:rsidRPr="00BD4256">
        <w:rPr>
          <w:rFonts w:eastAsia="Times New Roman" w:cstheme="minorHAnsi"/>
          <w:lang w:val="en-GB" w:eastAsia="sv-SE"/>
        </w:rPr>
        <w:t xml:space="preserve"> Bonny Wernersson</w:t>
      </w:r>
    </w:p>
    <w:p w14:paraId="39E5E99C" w14:textId="4AF10F4C" w:rsidR="00802085" w:rsidRPr="00A06317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 w:rsidRPr="00A06317">
        <w:rPr>
          <w:rFonts w:eastAsia="Times New Roman" w:cstheme="minorHAnsi"/>
          <w:lang w:eastAsia="sv-SE"/>
        </w:rPr>
        <w:t>Sekr:</w:t>
      </w:r>
      <w:r w:rsidR="00A06317" w:rsidRPr="00A06317">
        <w:rPr>
          <w:rFonts w:eastAsia="Times New Roman" w:cstheme="minorHAnsi"/>
          <w:lang w:eastAsia="sv-SE"/>
        </w:rPr>
        <w:t xml:space="preserve"> Johan Carlsson (adj. juni-okt</w:t>
      </w:r>
      <w:r w:rsidR="00A06317">
        <w:rPr>
          <w:rFonts w:eastAsia="Times New Roman" w:cstheme="minorHAnsi"/>
          <w:lang w:eastAsia="sv-SE"/>
        </w:rPr>
        <w:t xml:space="preserve"> 2017), Patrik Norrman (adj. nov 2017 till juni 2018)</w:t>
      </w:r>
    </w:p>
    <w:p w14:paraId="38F1EC11" w14:textId="226030AF" w:rsidR="00802085" w:rsidRP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 w:rsidRPr="00802085">
        <w:rPr>
          <w:rFonts w:eastAsia="Times New Roman" w:cstheme="minorHAnsi"/>
          <w:lang w:eastAsia="sv-SE"/>
        </w:rPr>
        <w:t>Kassör</w:t>
      </w:r>
      <w:r w:rsidR="00A06317">
        <w:rPr>
          <w:rFonts w:eastAsia="Times New Roman" w:cstheme="minorHAnsi"/>
          <w:lang w:eastAsia="sv-SE"/>
        </w:rPr>
        <w:t>: Ann Sundvisson</w:t>
      </w:r>
    </w:p>
    <w:p w14:paraId="19E99ED0" w14:textId="0D2AB022" w:rsidR="00802085" w:rsidRP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 w:rsidRPr="00802085">
        <w:rPr>
          <w:rFonts w:eastAsia="Times New Roman" w:cstheme="minorHAnsi"/>
          <w:lang w:eastAsia="sv-SE"/>
        </w:rPr>
        <w:t>Övriga ledamöter</w:t>
      </w:r>
      <w:r w:rsidR="00A06317">
        <w:rPr>
          <w:rFonts w:eastAsia="Times New Roman" w:cstheme="minorHAnsi"/>
          <w:lang w:eastAsia="sv-SE"/>
        </w:rPr>
        <w:t>: Anders Martinsson, Tobias Stenström, Karin Herder &amp; Henry Wilhelmsson</w:t>
      </w:r>
    </w:p>
    <w:p w14:paraId="33D8887B" w14:textId="77777777" w:rsidR="00802085" w:rsidRPr="00BA1977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sz w:val="10"/>
          <w:szCs w:val="10"/>
          <w:lang w:eastAsia="sv-SE"/>
        </w:rPr>
      </w:pPr>
    </w:p>
    <w:p w14:paraId="76DDF015" w14:textId="4944F634" w:rsidR="00802085" w:rsidRP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A06317">
        <w:rPr>
          <w:rFonts w:eastAsia="Times New Roman" w:cstheme="minorHAnsi"/>
          <w:b/>
          <w:bCs/>
          <w:lang w:eastAsia="sv-SE"/>
        </w:rPr>
        <w:t>2016 - 2017</w:t>
      </w:r>
      <w:r w:rsidRPr="00A06317">
        <w:rPr>
          <w:rFonts w:eastAsia="Times New Roman" w:cstheme="minorHAnsi"/>
          <w:b/>
          <w:bCs/>
          <w:lang w:eastAsia="sv-SE"/>
        </w:rPr>
        <w:br/>
      </w:r>
      <w:r w:rsidRPr="00A06317">
        <w:rPr>
          <w:rFonts w:eastAsia="Times New Roman" w:cstheme="minorHAnsi"/>
          <w:lang w:eastAsia="sv-SE"/>
        </w:rPr>
        <w:t xml:space="preserve">Ordf: </w:t>
      </w:r>
      <w:r w:rsidRPr="00A06317">
        <w:rPr>
          <w:rFonts w:eastAsia="Times New Roman" w:cstheme="minorHAnsi"/>
          <w:iCs/>
          <w:lang w:eastAsia="sv-SE"/>
        </w:rPr>
        <w:t>Mikael Haglund</w:t>
      </w:r>
      <w:r w:rsidRPr="00A06317">
        <w:rPr>
          <w:rFonts w:eastAsia="Times New Roman" w:cstheme="minorHAnsi"/>
          <w:b/>
          <w:bCs/>
          <w:lang w:eastAsia="sv-SE"/>
        </w:rPr>
        <w:br/>
      </w:r>
      <w:r w:rsidRPr="00A06317">
        <w:rPr>
          <w:rFonts w:eastAsia="Times New Roman" w:cstheme="minorHAnsi"/>
          <w:lang w:eastAsia="sv-SE"/>
        </w:rPr>
        <w:t xml:space="preserve">Vice.ordf. </w:t>
      </w:r>
      <w:r w:rsidRPr="00A06317">
        <w:rPr>
          <w:rFonts w:eastAsia="Times New Roman" w:cstheme="minorHAnsi"/>
          <w:iCs/>
          <w:lang w:eastAsia="sv-SE"/>
        </w:rPr>
        <w:t>Bonny Wernersson</w:t>
      </w:r>
      <w:r w:rsidRPr="00A06317">
        <w:rPr>
          <w:rFonts w:eastAsia="Times New Roman" w:cstheme="minorHAnsi"/>
          <w:lang w:eastAsia="sv-SE"/>
        </w:rPr>
        <w:br/>
        <w:t>Sekr: Dick Carlsson (adj.)</w:t>
      </w:r>
      <w:r w:rsidRPr="00A06317">
        <w:rPr>
          <w:rFonts w:eastAsia="Times New Roman" w:cstheme="minorHAnsi"/>
          <w:lang w:eastAsia="sv-SE"/>
        </w:rPr>
        <w:br/>
      </w:r>
      <w:r w:rsidRPr="00802085">
        <w:rPr>
          <w:rFonts w:eastAsia="Times New Roman" w:cstheme="minorHAnsi"/>
          <w:lang w:eastAsia="sv-SE"/>
        </w:rPr>
        <w:t>Kassör: Ann Sundvisson</w:t>
      </w:r>
      <w:r w:rsidRPr="00802085">
        <w:rPr>
          <w:rFonts w:eastAsia="Times New Roman" w:cstheme="minorHAnsi"/>
          <w:lang w:eastAsia="sv-SE"/>
        </w:rPr>
        <w:br/>
        <w:t>Övriga ledamöter:</w:t>
      </w:r>
      <w:r w:rsidRPr="00802085">
        <w:rPr>
          <w:rFonts w:eastAsia="Times New Roman" w:cstheme="minorHAnsi"/>
          <w:iCs/>
          <w:lang w:eastAsia="sv-SE"/>
        </w:rPr>
        <w:t xml:space="preserve"> Mats Andersson, Anders Martinsson, Hans-Göran Svensson, Karin Herder &amp; Henry Wilhelmsson </w:t>
      </w:r>
    </w:p>
    <w:p w14:paraId="06729AE8" w14:textId="77777777" w:rsidR="00BA1977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val="en-GB" w:eastAsia="sv-SE"/>
        </w:rPr>
      </w:pPr>
      <w:r w:rsidRPr="00BD4256">
        <w:rPr>
          <w:rFonts w:eastAsia="Times New Roman" w:cstheme="minorHAnsi"/>
          <w:iCs/>
          <w:lang w:val="en-GB" w:eastAsia="sv-SE"/>
        </w:rPr>
        <w:t>Adj.: Dick Carlsson (adj. sekr.)</w:t>
      </w:r>
    </w:p>
    <w:p w14:paraId="1C0CA0BE" w14:textId="566F49E4" w:rsidR="00802085" w:rsidRPr="00533302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BD4256">
        <w:rPr>
          <w:rFonts w:eastAsia="Times New Roman" w:cstheme="minorHAnsi"/>
          <w:b/>
          <w:bCs/>
          <w:lang w:val="en-GB" w:eastAsia="sv-SE"/>
        </w:rPr>
        <w:t>2015–2016</w:t>
      </w:r>
      <w:r w:rsidRPr="00BD4256">
        <w:rPr>
          <w:rFonts w:eastAsia="Times New Roman" w:cstheme="minorHAnsi"/>
          <w:b/>
          <w:bCs/>
          <w:lang w:val="en-GB" w:eastAsia="sv-SE"/>
        </w:rPr>
        <w:br/>
      </w:r>
      <w:r w:rsidRPr="00BD4256">
        <w:rPr>
          <w:rFonts w:eastAsia="Times New Roman" w:cstheme="minorHAnsi"/>
          <w:lang w:val="en-GB" w:eastAsia="sv-SE"/>
        </w:rPr>
        <w:t xml:space="preserve">Ordf: </w:t>
      </w:r>
      <w:r w:rsidRPr="00BD4256">
        <w:rPr>
          <w:rFonts w:eastAsia="Times New Roman" w:cstheme="minorHAnsi"/>
          <w:iCs/>
          <w:lang w:val="en-GB" w:eastAsia="sv-SE"/>
        </w:rPr>
        <w:t>Mikael Haglund</w:t>
      </w:r>
      <w:r w:rsidRPr="00BD4256">
        <w:rPr>
          <w:rFonts w:eastAsia="Times New Roman" w:cstheme="minorHAnsi"/>
          <w:b/>
          <w:bCs/>
          <w:lang w:val="en-GB" w:eastAsia="sv-SE"/>
        </w:rPr>
        <w:br/>
      </w:r>
      <w:r w:rsidRPr="00BD4256">
        <w:rPr>
          <w:rFonts w:eastAsia="Times New Roman" w:cstheme="minorHAnsi"/>
          <w:lang w:val="en-GB" w:eastAsia="sv-SE"/>
        </w:rPr>
        <w:t xml:space="preserve">Vice.ordf. </w:t>
      </w:r>
      <w:r w:rsidRPr="00BD4256">
        <w:rPr>
          <w:rFonts w:eastAsia="Times New Roman" w:cstheme="minorHAnsi"/>
          <w:iCs/>
          <w:lang w:val="en-GB" w:eastAsia="sv-SE"/>
        </w:rPr>
        <w:t>Bonny Wernersson</w:t>
      </w:r>
      <w:r w:rsidRPr="00BD4256">
        <w:rPr>
          <w:rFonts w:eastAsia="Times New Roman" w:cstheme="minorHAnsi"/>
          <w:lang w:val="en-GB" w:eastAsia="sv-SE"/>
        </w:rPr>
        <w:br/>
        <w:t>Sekr: Dick Carlsson (adj.)</w:t>
      </w:r>
      <w:r w:rsidRPr="00BD4256">
        <w:rPr>
          <w:rFonts w:eastAsia="Times New Roman" w:cstheme="minorHAnsi"/>
          <w:lang w:val="en-GB" w:eastAsia="sv-SE"/>
        </w:rPr>
        <w:br/>
      </w:r>
      <w:r w:rsidRPr="00802085">
        <w:rPr>
          <w:rFonts w:eastAsia="Times New Roman" w:cstheme="minorHAnsi"/>
          <w:lang w:eastAsia="sv-SE"/>
        </w:rPr>
        <w:t>Kassör: Ann Sundvisson</w:t>
      </w:r>
      <w:r w:rsidRPr="00802085">
        <w:rPr>
          <w:rFonts w:eastAsia="Times New Roman" w:cstheme="minorHAnsi"/>
          <w:lang w:eastAsia="sv-SE"/>
        </w:rPr>
        <w:br/>
        <w:t>Övriga ledamöter:</w:t>
      </w:r>
      <w:r w:rsidRPr="00802085">
        <w:rPr>
          <w:rFonts w:eastAsia="Times New Roman" w:cstheme="minorHAnsi"/>
          <w:iCs/>
          <w:lang w:eastAsia="sv-SE"/>
        </w:rPr>
        <w:t xml:space="preserve"> Mats Andersson, Anders Martinsson, Hans-Göran Svensson, Karin Herder &amp; Henry Wilhelmsson </w:t>
      </w:r>
    </w:p>
    <w:p w14:paraId="2B7F5CD6" w14:textId="77777777" w:rsidR="00802085" w:rsidRPr="00BD4256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val="en-GB" w:eastAsia="sv-SE"/>
        </w:rPr>
      </w:pPr>
      <w:r w:rsidRPr="00BD4256">
        <w:rPr>
          <w:rFonts w:eastAsia="Times New Roman" w:cstheme="minorHAnsi"/>
          <w:iCs/>
          <w:lang w:val="en-GB" w:eastAsia="sv-SE"/>
        </w:rPr>
        <w:t>Adj.: Dick Carlsson (adj. sekr.)</w:t>
      </w:r>
    </w:p>
    <w:p w14:paraId="5D7C4C9E" w14:textId="77777777" w:rsidR="006858EF" w:rsidRPr="00BD4256" w:rsidRDefault="006858EF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val="en-GB" w:eastAsia="sv-SE"/>
        </w:rPr>
      </w:pPr>
    </w:p>
    <w:p w14:paraId="38616624" w14:textId="29BF61AE" w:rsidR="006858EF" w:rsidRPr="00802085" w:rsidRDefault="006858EF" w:rsidP="00BA1977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sv-SE"/>
        </w:rPr>
      </w:pPr>
      <w:r>
        <w:rPr>
          <w:noProof/>
        </w:rPr>
        <w:drawing>
          <wp:inline distT="0" distB="0" distL="0" distR="0" wp14:anchorId="2E1308C9" wp14:editId="647892A6">
            <wp:extent cx="3009459" cy="2160000"/>
            <wp:effectExtent l="0" t="0" r="635" b="0"/>
            <wp:docPr id="1" name="Bildobjekt 1" descr="En bild som visar text, skärmbild, skärm, in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text, skärmbild, skärm, inomhus&#10;&#10;Automatiskt genererad beskrivning"/>
                    <pic:cNvPicPr/>
                  </pic:nvPicPr>
                  <pic:blipFill rotWithShape="1">
                    <a:blip r:embed="rId11"/>
                    <a:srcRect l="21361" t="15325" r="22318" b="12814"/>
                    <a:stretch/>
                  </pic:blipFill>
                  <pic:spPr bwMode="auto">
                    <a:xfrm>
                      <a:off x="0" y="0"/>
                      <a:ext cx="3009459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193FFA" w14:textId="77777777" w:rsidR="00802085" w:rsidRP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sv-SE"/>
        </w:rPr>
      </w:pPr>
    </w:p>
    <w:p w14:paraId="3D378F67" w14:textId="77777777" w:rsid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2014-2015</w:t>
      </w:r>
      <w:r w:rsidRPr="00802085">
        <w:rPr>
          <w:rFonts w:eastAsia="Times New Roman" w:cstheme="minorHAnsi"/>
          <w:b/>
          <w:bCs/>
          <w:lang w:eastAsia="sv-SE"/>
        </w:rPr>
        <w:br/>
      </w:r>
      <w:r w:rsidRPr="00802085">
        <w:rPr>
          <w:rFonts w:eastAsia="Times New Roman" w:cstheme="minorHAnsi"/>
          <w:lang w:eastAsia="sv-SE"/>
        </w:rPr>
        <w:t>Ordf: Kjell Carlsson</w:t>
      </w:r>
      <w:r w:rsidRPr="00802085">
        <w:rPr>
          <w:rFonts w:eastAsia="Times New Roman" w:cstheme="minorHAnsi"/>
          <w:b/>
          <w:bCs/>
          <w:lang w:eastAsia="sv-SE"/>
        </w:rPr>
        <w:br/>
      </w:r>
      <w:r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 xml:space="preserve">ice.ordf. </w:t>
      </w:r>
      <w:r w:rsidRPr="00802085">
        <w:rPr>
          <w:rFonts w:eastAsia="Times New Roman" w:cstheme="minorHAnsi"/>
          <w:iCs/>
          <w:lang w:eastAsia="sv-SE"/>
        </w:rPr>
        <w:t>Mikael Haglund</w:t>
      </w:r>
      <w:r w:rsidRPr="00802085">
        <w:rPr>
          <w:rFonts w:eastAsia="Times New Roman" w:cstheme="minorHAnsi"/>
          <w:lang w:eastAsia="sv-SE"/>
        </w:rPr>
        <w:br/>
      </w:r>
      <w:r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>ekr: Dick Carlsson (adj.)</w:t>
      </w:r>
      <w:r w:rsidRPr="00802085">
        <w:rPr>
          <w:rFonts w:eastAsia="Times New Roman" w:cstheme="minorHAnsi"/>
          <w:lang w:eastAsia="sv-SE"/>
        </w:rPr>
        <w:br/>
        <w:t>Kassör: Ann Sundvisson</w:t>
      </w:r>
      <w:r w:rsidRPr="00802085">
        <w:rPr>
          <w:rFonts w:eastAsia="Times New Roman" w:cstheme="minorHAnsi"/>
          <w:lang w:eastAsia="sv-SE"/>
        </w:rPr>
        <w:br/>
        <w:t>Övriga ledamöter:</w:t>
      </w:r>
      <w:r w:rsidRPr="00802085">
        <w:rPr>
          <w:rFonts w:eastAsia="Times New Roman" w:cstheme="minorHAnsi"/>
          <w:iCs/>
          <w:lang w:eastAsia="sv-SE"/>
        </w:rPr>
        <w:t xml:space="preserve"> Mats Andersson, Toni Schöld, Hans-Göran Svensson, Karin Herder &amp; Henry Wilhelmsson, </w:t>
      </w:r>
    </w:p>
    <w:p w14:paraId="73B84989" w14:textId="6E262FFC" w:rsidR="00802085" w:rsidRPr="00BD4256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val="en-GB" w:eastAsia="sv-SE"/>
        </w:rPr>
      </w:pPr>
      <w:r w:rsidRPr="00BD4256">
        <w:rPr>
          <w:rFonts w:eastAsia="Times New Roman" w:cstheme="minorHAnsi"/>
          <w:iCs/>
          <w:lang w:val="en-GB" w:eastAsia="sv-SE"/>
        </w:rPr>
        <w:t>Adj.: Dick Carlsson (adj. sekr.)</w:t>
      </w:r>
    </w:p>
    <w:p w14:paraId="7FEA064D" w14:textId="77777777" w:rsidR="00802085" w:rsidRPr="00BD4256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val="en-GB" w:eastAsia="sv-SE"/>
        </w:rPr>
      </w:pPr>
    </w:p>
    <w:p w14:paraId="5E16E553" w14:textId="4216261A" w:rsid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BA1977">
        <w:rPr>
          <w:rFonts w:eastAsia="Times New Roman" w:cstheme="minorHAnsi"/>
          <w:b/>
          <w:bCs/>
          <w:lang w:val="en-GB" w:eastAsia="sv-SE"/>
        </w:rPr>
        <w:t>2013-2014</w:t>
      </w:r>
      <w:r w:rsidRPr="00BA1977">
        <w:rPr>
          <w:rFonts w:eastAsia="Times New Roman" w:cstheme="minorHAnsi"/>
          <w:b/>
          <w:bCs/>
          <w:lang w:val="en-GB" w:eastAsia="sv-SE"/>
        </w:rPr>
        <w:br/>
      </w:r>
      <w:r w:rsidRPr="00BA1977">
        <w:rPr>
          <w:rFonts w:eastAsia="Times New Roman" w:cstheme="minorHAnsi"/>
          <w:lang w:val="en-GB" w:eastAsia="sv-SE"/>
        </w:rPr>
        <w:t>Ordf: Kjell Carlsson</w:t>
      </w:r>
      <w:r w:rsidRPr="00BA1977">
        <w:rPr>
          <w:rFonts w:eastAsia="Times New Roman" w:cstheme="minorHAnsi"/>
          <w:b/>
          <w:bCs/>
          <w:lang w:val="en-GB" w:eastAsia="sv-SE"/>
        </w:rPr>
        <w:br/>
      </w:r>
      <w:r w:rsidRPr="00BA1977">
        <w:rPr>
          <w:rFonts w:eastAsia="Times New Roman" w:cstheme="minorHAnsi"/>
          <w:lang w:val="en-GB" w:eastAsia="sv-SE"/>
        </w:rPr>
        <w:t xml:space="preserve">Vice.ordf. </w:t>
      </w:r>
      <w:r w:rsidRPr="00BA1977">
        <w:rPr>
          <w:rFonts w:eastAsia="Times New Roman" w:cstheme="minorHAnsi"/>
          <w:iCs/>
          <w:lang w:val="en-GB" w:eastAsia="sv-SE"/>
        </w:rPr>
        <w:t>Bonny Wernersson</w:t>
      </w:r>
      <w:r w:rsidRPr="00BA1977">
        <w:rPr>
          <w:rFonts w:eastAsia="Times New Roman" w:cstheme="minorHAnsi"/>
          <w:lang w:val="en-GB" w:eastAsia="sv-SE"/>
        </w:rPr>
        <w:br/>
        <w:t>Sekr: Dick Carlsson (adj.)</w:t>
      </w:r>
      <w:r w:rsidRPr="00BA1977">
        <w:rPr>
          <w:rFonts w:eastAsia="Times New Roman" w:cstheme="minorHAnsi"/>
          <w:lang w:val="en-GB" w:eastAsia="sv-SE"/>
        </w:rPr>
        <w:br/>
      </w:r>
      <w:r w:rsidRPr="00802085">
        <w:rPr>
          <w:rFonts w:eastAsia="Times New Roman" w:cstheme="minorHAnsi"/>
          <w:lang w:eastAsia="sv-SE"/>
        </w:rPr>
        <w:t>Kassör: Ann Sundvisson</w:t>
      </w:r>
      <w:r w:rsidRPr="00802085">
        <w:rPr>
          <w:rFonts w:eastAsia="Times New Roman" w:cstheme="minorHAnsi"/>
          <w:lang w:eastAsia="sv-SE"/>
        </w:rPr>
        <w:br/>
        <w:t>Övriga ledamöter:</w:t>
      </w:r>
      <w:r w:rsidRPr="00802085">
        <w:rPr>
          <w:rFonts w:eastAsia="Times New Roman" w:cstheme="minorHAnsi"/>
          <w:iCs/>
          <w:lang w:eastAsia="sv-SE"/>
        </w:rPr>
        <w:t xml:space="preserve"> Mats Andersson, Toni Schöld, Hans-Göran Svensson, &amp; Henry Wilhelmsson</w:t>
      </w:r>
      <w:r>
        <w:rPr>
          <w:rFonts w:eastAsia="Times New Roman" w:cstheme="minorHAnsi"/>
          <w:iCs/>
          <w:lang w:eastAsia="sv-SE"/>
        </w:rPr>
        <w:t>,</w:t>
      </w:r>
    </w:p>
    <w:p w14:paraId="79387A6C" w14:textId="2F688A94" w:rsidR="00802085" w:rsidRPr="00BD4256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val="en-GB" w:eastAsia="sv-SE"/>
        </w:rPr>
      </w:pPr>
      <w:r w:rsidRPr="00BD4256">
        <w:rPr>
          <w:rFonts w:eastAsia="Times New Roman" w:cstheme="minorHAnsi"/>
          <w:iCs/>
          <w:lang w:val="en-GB" w:eastAsia="sv-SE"/>
        </w:rPr>
        <w:t>Adj.: Dick Carlsson (adj. sekr.)</w:t>
      </w:r>
    </w:p>
    <w:p w14:paraId="2861DD48" w14:textId="6A75229F" w:rsidR="00A5775D" w:rsidRDefault="0001564F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>
        <w:rPr>
          <w:noProof/>
        </w:rPr>
        <w:drawing>
          <wp:inline distT="0" distB="0" distL="0" distR="0" wp14:anchorId="2ABE2559" wp14:editId="3EA55DAD">
            <wp:extent cx="3013374" cy="2160000"/>
            <wp:effectExtent l="0" t="0" r="0" b="0"/>
            <wp:docPr id="2" name="Bildobjekt 2" descr="En bild som visar text, skärmbild, skärm, in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text, skärmbild, skärm, inomhus&#10;&#10;Automatiskt genererad beskrivning"/>
                    <pic:cNvPicPr/>
                  </pic:nvPicPr>
                  <pic:blipFill rotWithShape="1">
                    <a:blip r:embed="rId12"/>
                    <a:srcRect l="23468" t="15325" r="21073" b="14006"/>
                    <a:stretch/>
                  </pic:blipFill>
                  <pic:spPr bwMode="auto">
                    <a:xfrm>
                      <a:off x="0" y="0"/>
                      <a:ext cx="3013374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99190B" w14:textId="77777777" w:rsidR="00802085" w:rsidRP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sv-SE"/>
        </w:rPr>
      </w:pPr>
    </w:p>
    <w:p w14:paraId="2538E5FE" w14:textId="77777777" w:rsid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BD4256">
        <w:rPr>
          <w:rFonts w:eastAsia="Times New Roman" w:cstheme="minorHAnsi"/>
          <w:b/>
          <w:bCs/>
          <w:lang w:val="en-GB" w:eastAsia="sv-SE"/>
        </w:rPr>
        <w:t>2012-2013</w:t>
      </w:r>
      <w:r w:rsidRPr="00BD4256">
        <w:rPr>
          <w:rFonts w:eastAsia="Times New Roman" w:cstheme="minorHAnsi"/>
          <w:b/>
          <w:bCs/>
          <w:lang w:val="en-GB" w:eastAsia="sv-SE"/>
        </w:rPr>
        <w:br/>
      </w:r>
      <w:r w:rsidRPr="00BD4256">
        <w:rPr>
          <w:rFonts w:eastAsia="Times New Roman" w:cstheme="minorHAnsi"/>
          <w:lang w:val="en-GB" w:eastAsia="sv-SE"/>
        </w:rPr>
        <w:t>Ordf: Kjell Carlsson</w:t>
      </w:r>
      <w:r w:rsidRPr="00BD4256">
        <w:rPr>
          <w:rFonts w:eastAsia="Times New Roman" w:cstheme="minorHAnsi"/>
          <w:lang w:val="en-GB" w:eastAsia="sv-SE"/>
        </w:rPr>
        <w:br/>
        <w:t>Vice.ordf. Lars O. Carlsson</w:t>
      </w:r>
      <w:r w:rsidRPr="00BD4256">
        <w:rPr>
          <w:rFonts w:eastAsia="Times New Roman" w:cstheme="minorHAnsi"/>
          <w:lang w:val="en-GB" w:eastAsia="sv-SE"/>
        </w:rPr>
        <w:br/>
        <w:t>Sekr: Dick Carlsson (adj.)</w:t>
      </w:r>
      <w:r w:rsidRPr="00BD4256">
        <w:rPr>
          <w:rFonts w:eastAsia="Times New Roman" w:cstheme="minorHAnsi"/>
          <w:lang w:val="en-GB" w:eastAsia="sv-SE"/>
        </w:rPr>
        <w:br/>
      </w:r>
      <w:r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Ann Sundvisson</w:t>
      </w:r>
      <w:r w:rsidRPr="00802085">
        <w:rPr>
          <w:rFonts w:eastAsia="Times New Roman" w:cstheme="minorHAnsi"/>
          <w:lang w:eastAsia="sv-SE"/>
        </w:rPr>
        <w:br/>
        <w:t>Övriga ledamöter:</w:t>
      </w:r>
      <w:r w:rsidRPr="00802085">
        <w:rPr>
          <w:rFonts w:eastAsia="Times New Roman" w:cstheme="minorHAnsi"/>
          <w:iCs/>
          <w:lang w:eastAsia="sv-SE"/>
        </w:rPr>
        <w:t xml:space="preserve"> Mats Andersson, Toni Schöld, Hans-Göran Svensson, Bonny Wernersson &amp; Henry Wilhelmsson, </w:t>
      </w:r>
    </w:p>
    <w:p w14:paraId="6F8BE6D0" w14:textId="7FC78B53" w:rsidR="00802085" w:rsidRPr="00BD4256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val="en-GB" w:eastAsia="sv-SE"/>
        </w:rPr>
      </w:pPr>
      <w:r w:rsidRPr="00BD4256">
        <w:rPr>
          <w:rFonts w:eastAsia="Times New Roman" w:cstheme="minorHAnsi"/>
          <w:iCs/>
          <w:lang w:val="en-GB" w:eastAsia="sv-SE"/>
        </w:rPr>
        <w:t>Adj.: Dick Carlsson (adj. sekr.)</w:t>
      </w:r>
    </w:p>
    <w:p w14:paraId="447E80ED" w14:textId="4D95B4DB" w:rsidR="00802085" w:rsidRPr="00802085" w:rsidRDefault="005869E3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>
        <w:rPr>
          <w:noProof/>
        </w:rPr>
        <w:drawing>
          <wp:inline distT="0" distB="0" distL="0" distR="0" wp14:anchorId="03480B81" wp14:editId="7E5E096A">
            <wp:extent cx="2630289" cy="1980000"/>
            <wp:effectExtent l="0" t="0" r="0" b="127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907" t="14643" r="21265" b="13322"/>
                    <a:stretch/>
                  </pic:blipFill>
                  <pic:spPr bwMode="auto">
                    <a:xfrm>
                      <a:off x="0" y="0"/>
                      <a:ext cx="2630289" cy="19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FC3216" w14:textId="77777777" w:rsidR="00802085" w:rsidRPr="00BD4256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val="en-GB" w:eastAsia="sv-SE"/>
        </w:rPr>
      </w:pPr>
      <w:r w:rsidRPr="00BD4256">
        <w:rPr>
          <w:rFonts w:eastAsia="Times New Roman" w:cstheme="minorHAnsi"/>
          <w:b/>
          <w:bCs/>
          <w:lang w:val="en-GB" w:eastAsia="sv-SE"/>
        </w:rPr>
        <w:t>2011-2012</w:t>
      </w:r>
      <w:r w:rsidRPr="00BD4256">
        <w:rPr>
          <w:rFonts w:eastAsia="Times New Roman" w:cstheme="minorHAnsi"/>
          <w:b/>
          <w:bCs/>
          <w:lang w:val="en-GB" w:eastAsia="sv-SE"/>
        </w:rPr>
        <w:br/>
      </w:r>
      <w:r w:rsidRPr="00BD4256">
        <w:rPr>
          <w:rFonts w:eastAsia="Times New Roman" w:cstheme="minorHAnsi"/>
          <w:lang w:val="en-GB" w:eastAsia="sv-SE"/>
        </w:rPr>
        <w:t>Ordf: Kjell Carlsson</w:t>
      </w:r>
      <w:r w:rsidRPr="00BD4256">
        <w:rPr>
          <w:rFonts w:eastAsia="Times New Roman" w:cstheme="minorHAnsi"/>
          <w:lang w:val="en-GB" w:eastAsia="sv-SE"/>
        </w:rPr>
        <w:br/>
        <w:t>Vice.ordf. Lars O. Carlsson</w:t>
      </w:r>
      <w:r w:rsidRPr="00BD4256">
        <w:rPr>
          <w:rFonts w:eastAsia="Times New Roman" w:cstheme="minorHAnsi"/>
          <w:lang w:val="en-GB" w:eastAsia="sv-SE"/>
        </w:rPr>
        <w:br/>
        <w:t>Sekr: Dick Carlsson (adj.)</w:t>
      </w:r>
      <w:r w:rsidRPr="00BD4256">
        <w:rPr>
          <w:rFonts w:eastAsia="Times New Roman" w:cstheme="minorHAnsi"/>
          <w:lang w:val="en-GB" w:eastAsia="sv-SE"/>
        </w:rPr>
        <w:br/>
        <w:t>Kassör: Ewa Gustavsson</w:t>
      </w:r>
      <w:r w:rsidRPr="00BD4256">
        <w:rPr>
          <w:rFonts w:eastAsia="Times New Roman" w:cstheme="minorHAnsi"/>
          <w:lang w:val="en-GB" w:eastAsia="sv-SE"/>
        </w:rPr>
        <w:br/>
        <w:t>Övriga ledamöter:</w:t>
      </w:r>
      <w:r w:rsidRPr="00BD4256">
        <w:rPr>
          <w:rFonts w:eastAsia="Times New Roman" w:cstheme="minorHAnsi"/>
          <w:iCs/>
          <w:lang w:val="en-GB" w:eastAsia="sv-SE"/>
        </w:rPr>
        <w:t xml:space="preserve"> Mats Andersson, Toni Schöld, Hans</w:t>
      </w:r>
      <w:r w:rsidRPr="00BD4256">
        <w:rPr>
          <w:rFonts w:eastAsia="Times New Roman" w:cstheme="minorHAnsi"/>
          <w:lang w:val="en-GB" w:eastAsia="sv-SE"/>
        </w:rPr>
        <w:t>-</w:t>
      </w:r>
      <w:r w:rsidRPr="00BD4256">
        <w:rPr>
          <w:rFonts w:eastAsia="Times New Roman" w:cstheme="minorHAnsi"/>
          <w:iCs/>
          <w:lang w:val="en-GB" w:eastAsia="sv-SE"/>
        </w:rPr>
        <w:t xml:space="preserve">Göran Svensson, Bonny Wernersson &amp; Henry Wilhelmsson, </w:t>
      </w:r>
    </w:p>
    <w:p w14:paraId="6ABC9371" w14:textId="77777777" w:rsidR="00802085" w:rsidRPr="00BD4256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val="en-GB" w:eastAsia="sv-SE"/>
        </w:rPr>
      </w:pPr>
      <w:r w:rsidRPr="00BD4256">
        <w:rPr>
          <w:rFonts w:eastAsia="Times New Roman" w:cstheme="minorHAnsi"/>
          <w:iCs/>
          <w:lang w:val="en-GB" w:eastAsia="sv-SE"/>
        </w:rPr>
        <w:t>Adj.: Dick Carlsson (adj. sekr.)</w:t>
      </w:r>
    </w:p>
    <w:p w14:paraId="5DB89223" w14:textId="77777777" w:rsidR="00802085" w:rsidRPr="00BA1977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sz w:val="10"/>
          <w:szCs w:val="10"/>
          <w:lang w:val="en-GB" w:eastAsia="sv-SE"/>
        </w:rPr>
      </w:pPr>
    </w:p>
    <w:p w14:paraId="59736E1C" w14:textId="77777777" w:rsidR="00802085" w:rsidRP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BD4256">
        <w:rPr>
          <w:rFonts w:eastAsia="Times New Roman" w:cstheme="minorHAnsi"/>
          <w:b/>
          <w:bCs/>
          <w:lang w:val="en-GB" w:eastAsia="sv-SE"/>
        </w:rPr>
        <w:t>2010-2011</w:t>
      </w:r>
      <w:r w:rsidRPr="00BD4256">
        <w:rPr>
          <w:rFonts w:eastAsia="Times New Roman" w:cstheme="minorHAnsi"/>
          <w:b/>
          <w:bCs/>
          <w:lang w:val="en-GB" w:eastAsia="sv-SE"/>
        </w:rPr>
        <w:br/>
      </w:r>
      <w:r w:rsidRPr="00BD4256">
        <w:rPr>
          <w:rFonts w:eastAsia="Times New Roman" w:cstheme="minorHAnsi"/>
          <w:lang w:val="en-GB" w:eastAsia="sv-SE"/>
        </w:rPr>
        <w:t>Ordf: Kjell Carlsson</w:t>
      </w:r>
      <w:r w:rsidRPr="00BD4256">
        <w:rPr>
          <w:rFonts w:eastAsia="Times New Roman" w:cstheme="minorHAnsi"/>
          <w:lang w:val="en-GB" w:eastAsia="sv-SE"/>
        </w:rPr>
        <w:br/>
        <w:t>Vice.ordf. Lars O. Carlsson</w:t>
      </w:r>
      <w:r w:rsidRPr="00BD4256">
        <w:rPr>
          <w:rFonts w:eastAsia="Times New Roman" w:cstheme="minorHAnsi"/>
          <w:lang w:val="en-GB" w:eastAsia="sv-SE"/>
        </w:rPr>
        <w:br/>
        <w:t>Sekr: Dick Carlsson (adj.)</w:t>
      </w:r>
      <w:r w:rsidRPr="00BD4256">
        <w:rPr>
          <w:rFonts w:eastAsia="Times New Roman" w:cstheme="minorHAnsi"/>
          <w:lang w:val="en-GB" w:eastAsia="sv-SE"/>
        </w:rPr>
        <w:br/>
      </w:r>
      <w:r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Ewa Gustavsson</w:t>
      </w:r>
      <w:r w:rsidRPr="00802085">
        <w:rPr>
          <w:rFonts w:eastAsia="Times New Roman" w:cstheme="minorHAnsi"/>
          <w:lang w:eastAsia="sv-SE"/>
        </w:rPr>
        <w:br/>
        <w:t>Övriga ledamöter:</w:t>
      </w:r>
      <w:r w:rsidRPr="00802085">
        <w:rPr>
          <w:rFonts w:eastAsia="Times New Roman" w:cstheme="minorHAnsi"/>
          <w:iCs/>
          <w:lang w:eastAsia="sv-SE"/>
        </w:rPr>
        <w:t xml:space="preserve"> Mats Andersson, Toni Schöld, Christer Stovell, Hans-Göran Svensson &amp; Bonny Wernersson  </w:t>
      </w:r>
    </w:p>
    <w:p w14:paraId="1782EA42" w14:textId="7F938572" w:rsidR="00802085" w:rsidRPr="00BD4256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val="en-GB" w:eastAsia="sv-SE"/>
        </w:rPr>
      </w:pPr>
      <w:r w:rsidRPr="00BD4256">
        <w:rPr>
          <w:rFonts w:eastAsia="Times New Roman" w:cstheme="minorHAnsi"/>
          <w:iCs/>
          <w:lang w:val="en-GB" w:eastAsia="sv-SE"/>
        </w:rPr>
        <w:t>Adj.: Dick Carlsson (adj. sekr.)</w:t>
      </w:r>
    </w:p>
    <w:p w14:paraId="54353F70" w14:textId="59537F62" w:rsidR="00802085" w:rsidRPr="00802085" w:rsidRDefault="00FF7642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>
        <w:rPr>
          <w:noProof/>
        </w:rPr>
        <w:drawing>
          <wp:inline distT="0" distB="0" distL="0" distR="0" wp14:anchorId="734AB0EF" wp14:editId="59ECBEDD">
            <wp:extent cx="2605668" cy="1980000"/>
            <wp:effectExtent l="0" t="0" r="4445" b="1270"/>
            <wp:docPr id="10" name="Bildobjekt 10" descr="En bild som visar text, skärmbild, inomhus, stå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objekt 10" descr="En bild som visar text, skärmbild, inomhus, står&#10;&#10;Automatiskt genererad beskrivning"/>
                    <pic:cNvPicPr/>
                  </pic:nvPicPr>
                  <pic:blipFill rotWithShape="1">
                    <a:blip r:embed="rId14"/>
                    <a:srcRect l="20694" t="14813" r="19924" b="4969"/>
                    <a:stretch/>
                  </pic:blipFill>
                  <pic:spPr bwMode="auto">
                    <a:xfrm>
                      <a:off x="0" y="0"/>
                      <a:ext cx="2605668" cy="19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518DF" w14:textId="77777777" w:rsidR="00802085" w:rsidRPr="00BD4256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lang w:val="en-GB" w:eastAsia="sv-SE"/>
        </w:rPr>
      </w:pPr>
      <w:r w:rsidRPr="00BD4256">
        <w:rPr>
          <w:rFonts w:eastAsia="Times New Roman" w:cstheme="minorHAnsi"/>
          <w:b/>
          <w:bCs/>
          <w:lang w:val="en-GB" w:eastAsia="sv-SE"/>
        </w:rPr>
        <w:t>2009-2010</w:t>
      </w:r>
      <w:r w:rsidRPr="00BD4256">
        <w:rPr>
          <w:rFonts w:eastAsia="Times New Roman" w:cstheme="minorHAnsi"/>
          <w:b/>
          <w:bCs/>
          <w:lang w:val="en-GB" w:eastAsia="sv-SE"/>
        </w:rPr>
        <w:br/>
      </w:r>
      <w:r w:rsidRPr="00BD4256">
        <w:rPr>
          <w:rFonts w:eastAsia="Times New Roman" w:cstheme="minorHAnsi"/>
          <w:lang w:val="en-GB" w:eastAsia="sv-SE"/>
        </w:rPr>
        <w:t>Ordf: Kjell Carlsson</w:t>
      </w:r>
    </w:p>
    <w:p w14:paraId="20881B05" w14:textId="77777777" w:rsid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BD4256">
        <w:rPr>
          <w:rFonts w:eastAsia="Times New Roman" w:cstheme="minorHAnsi"/>
          <w:lang w:val="en-GB" w:eastAsia="sv-SE"/>
        </w:rPr>
        <w:t>Vice.ordf. Lars O. Carlsson</w:t>
      </w:r>
      <w:r w:rsidRPr="00BD4256">
        <w:rPr>
          <w:rFonts w:eastAsia="Times New Roman" w:cstheme="minorHAnsi"/>
          <w:lang w:val="en-GB" w:eastAsia="sv-SE"/>
        </w:rPr>
        <w:br/>
        <w:t>Sekr: Dick Carlsson (adj.)</w:t>
      </w:r>
      <w:r w:rsidRPr="00BD4256">
        <w:rPr>
          <w:rFonts w:eastAsia="Times New Roman" w:cstheme="minorHAnsi"/>
          <w:lang w:val="en-GB" w:eastAsia="sv-SE"/>
        </w:rPr>
        <w:br/>
      </w:r>
      <w:r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Ewa Gustavsson</w:t>
      </w:r>
      <w:r w:rsidRPr="00802085">
        <w:rPr>
          <w:rFonts w:eastAsia="Times New Roman" w:cstheme="minorHAnsi"/>
          <w:lang w:eastAsia="sv-SE"/>
        </w:rPr>
        <w:br/>
        <w:t>Övriga ledamöter:</w:t>
      </w:r>
      <w:r w:rsidRPr="00802085">
        <w:rPr>
          <w:rFonts w:eastAsia="Times New Roman" w:cstheme="minorHAnsi"/>
          <w:iCs/>
          <w:lang w:eastAsia="sv-SE"/>
        </w:rPr>
        <w:t>  Susanne Bäck, Bertil Carlsson, Toni Schöld &amp; Hans</w:t>
      </w:r>
      <w:r w:rsidRPr="00802085">
        <w:rPr>
          <w:rFonts w:eastAsia="Times New Roman" w:cstheme="minorHAnsi"/>
          <w:lang w:eastAsia="sv-SE"/>
        </w:rPr>
        <w:t>-</w:t>
      </w:r>
      <w:r w:rsidRPr="00802085">
        <w:rPr>
          <w:rFonts w:eastAsia="Times New Roman" w:cstheme="minorHAnsi"/>
          <w:iCs/>
          <w:lang w:eastAsia="sv-SE"/>
        </w:rPr>
        <w:t xml:space="preserve">Göran Svensson </w:t>
      </w:r>
    </w:p>
    <w:p w14:paraId="19CF8FCB" w14:textId="1A2F450A" w:rsidR="00802085" w:rsidRPr="00BD4256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val="en-GB" w:eastAsia="sv-SE"/>
        </w:rPr>
      </w:pPr>
      <w:r w:rsidRPr="00BD4256">
        <w:rPr>
          <w:rFonts w:eastAsia="Times New Roman" w:cstheme="minorHAnsi"/>
          <w:iCs/>
          <w:lang w:val="en-GB" w:eastAsia="sv-SE"/>
        </w:rPr>
        <w:t>Adj.: Dick Carlsson (adj. sekr.)</w:t>
      </w:r>
    </w:p>
    <w:p w14:paraId="491D0BFF" w14:textId="77777777" w:rsidR="00802085" w:rsidRPr="00BD4256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lang w:val="en-GB" w:eastAsia="sv-SE"/>
        </w:rPr>
      </w:pPr>
    </w:p>
    <w:p w14:paraId="107420CF" w14:textId="78AC7349" w:rsidR="00802085" w:rsidRPr="00BD4256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val="en-GB" w:eastAsia="sv-SE"/>
        </w:rPr>
      </w:pPr>
      <w:r w:rsidRPr="00BD4256">
        <w:rPr>
          <w:rFonts w:eastAsia="Times New Roman" w:cstheme="minorHAnsi"/>
          <w:b/>
          <w:bCs/>
          <w:lang w:val="en-GB" w:eastAsia="sv-SE"/>
        </w:rPr>
        <w:t>2008-2009</w:t>
      </w:r>
      <w:r w:rsidRPr="00BD4256">
        <w:rPr>
          <w:rFonts w:eastAsia="Times New Roman" w:cstheme="minorHAnsi"/>
          <w:b/>
          <w:bCs/>
          <w:lang w:val="en-GB" w:eastAsia="sv-SE"/>
        </w:rPr>
        <w:br/>
      </w:r>
      <w:r w:rsidRPr="00BD4256">
        <w:rPr>
          <w:rFonts w:eastAsia="Times New Roman" w:cstheme="minorHAnsi"/>
          <w:lang w:val="en-GB" w:eastAsia="sv-SE"/>
        </w:rPr>
        <w:t>Ordf: Stefan Andersson</w:t>
      </w:r>
      <w:r w:rsidRPr="00BD4256">
        <w:rPr>
          <w:rFonts w:eastAsia="Times New Roman" w:cstheme="minorHAnsi"/>
          <w:lang w:val="en-GB" w:eastAsia="sv-SE"/>
        </w:rPr>
        <w:br/>
        <w:t>Vice.ordf. Lars O. Carlsson</w:t>
      </w:r>
      <w:r w:rsidRPr="00BD4256">
        <w:rPr>
          <w:rFonts w:eastAsia="Times New Roman" w:cstheme="minorHAnsi"/>
          <w:lang w:val="en-GB" w:eastAsia="sv-SE"/>
        </w:rPr>
        <w:br/>
        <w:t>Sekr: Dick Carlsson (adj.)</w:t>
      </w:r>
      <w:r w:rsidRPr="00BD4256">
        <w:rPr>
          <w:rFonts w:eastAsia="Times New Roman" w:cstheme="minorHAnsi"/>
          <w:lang w:val="en-GB" w:eastAsia="sv-SE"/>
        </w:rPr>
        <w:br/>
        <w:t>Kassör: Ewa Gustavsson</w:t>
      </w:r>
      <w:r w:rsidRPr="00BD4256">
        <w:rPr>
          <w:rFonts w:eastAsia="Times New Roman" w:cstheme="minorHAnsi"/>
          <w:lang w:val="en-GB" w:eastAsia="sv-SE"/>
        </w:rPr>
        <w:br/>
        <w:t>Övriga ledamöter:</w:t>
      </w:r>
      <w:r w:rsidRPr="00BD4256">
        <w:rPr>
          <w:rFonts w:eastAsia="Times New Roman" w:cstheme="minorHAnsi"/>
          <w:iCs/>
          <w:lang w:val="en-GB" w:eastAsia="sv-SE"/>
        </w:rPr>
        <w:t xml:space="preserve">  Susanne Bäck, Bertil Carlsson,  Kjell Carlsson, Toni Schöld </w:t>
      </w:r>
      <w:r w:rsidRPr="00BD4256">
        <w:rPr>
          <w:rFonts w:eastAsia="Times New Roman" w:cstheme="minorHAnsi"/>
          <w:lang w:val="en-GB" w:eastAsia="sv-SE"/>
        </w:rPr>
        <w:t xml:space="preserve">&amp; </w:t>
      </w:r>
      <w:r w:rsidRPr="00BD4256">
        <w:rPr>
          <w:rFonts w:eastAsia="Times New Roman" w:cstheme="minorHAnsi"/>
          <w:iCs/>
          <w:lang w:val="en-GB" w:eastAsia="sv-SE"/>
        </w:rPr>
        <w:t>Hans</w:t>
      </w:r>
      <w:r w:rsidRPr="00BD4256">
        <w:rPr>
          <w:rFonts w:eastAsia="Times New Roman" w:cstheme="minorHAnsi"/>
          <w:lang w:val="en-GB" w:eastAsia="sv-SE"/>
        </w:rPr>
        <w:t>-</w:t>
      </w:r>
      <w:r w:rsidRPr="00BD4256">
        <w:rPr>
          <w:rFonts w:eastAsia="Times New Roman" w:cstheme="minorHAnsi"/>
          <w:iCs/>
          <w:lang w:val="en-GB" w:eastAsia="sv-SE"/>
        </w:rPr>
        <w:t xml:space="preserve">Göran Svensson </w:t>
      </w:r>
    </w:p>
    <w:p w14:paraId="3C74B956" w14:textId="64F6EF4F" w:rsidR="00802085" w:rsidRPr="00BD4256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val="en-GB" w:eastAsia="sv-SE"/>
        </w:rPr>
      </w:pPr>
      <w:r w:rsidRPr="00BD4256">
        <w:rPr>
          <w:rFonts w:eastAsia="Times New Roman" w:cstheme="minorHAnsi"/>
          <w:iCs/>
          <w:lang w:val="en-GB" w:eastAsia="sv-SE"/>
        </w:rPr>
        <w:t>Adj.: Dick Carlsson (adj. sekr.)</w:t>
      </w:r>
    </w:p>
    <w:p w14:paraId="70478615" w14:textId="77777777" w:rsidR="00802085" w:rsidRPr="00BD4256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val="en-GB" w:eastAsia="sv-SE"/>
        </w:rPr>
      </w:pPr>
    </w:p>
    <w:p w14:paraId="5A787E11" w14:textId="5B89377A" w:rsidR="00802085" w:rsidRPr="00BD4256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val="en-GB" w:eastAsia="sv-SE"/>
        </w:rPr>
      </w:pPr>
      <w:r w:rsidRPr="00BD4256">
        <w:rPr>
          <w:rFonts w:eastAsia="Times New Roman" w:cstheme="minorHAnsi"/>
          <w:b/>
          <w:bCs/>
          <w:lang w:val="en-GB" w:eastAsia="sv-SE"/>
        </w:rPr>
        <w:t>2007-2008</w:t>
      </w:r>
      <w:r w:rsidRPr="00BD4256">
        <w:rPr>
          <w:rFonts w:eastAsia="Times New Roman" w:cstheme="minorHAnsi"/>
          <w:b/>
          <w:bCs/>
          <w:lang w:val="en-GB" w:eastAsia="sv-SE"/>
        </w:rPr>
        <w:br/>
      </w:r>
      <w:r w:rsidRPr="00BD4256">
        <w:rPr>
          <w:rFonts w:eastAsia="Times New Roman" w:cstheme="minorHAnsi"/>
          <w:lang w:val="en-GB" w:eastAsia="sv-SE"/>
        </w:rPr>
        <w:t>Ordf: Stefan Andersson</w:t>
      </w:r>
      <w:r w:rsidRPr="00BD4256">
        <w:rPr>
          <w:rFonts w:eastAsia="Times New Roman" w:cstheme="minorHAnsi"/>
          <w:lang w:val="en-GB" w:eastAsia="sv-SE"/>
        </w:rPr>
        <w:br/>
        <w:t>V.ordf. Lars O. Carlsson</w:t>
      </w:r>
      <w:r w:rsidRPr="00BD4256">
        <w:rPr>
          <w:rFonts w:eastAsia="Times New Roman" w:cstheme="minorHAnsi"/>
          <w:lang w:val="en-GB" w:eastAsia="sv-SE"/>
        </w:rPr>
        <w:br/>
        <w:t>Sekr: Dick Carlsson (adj.)</w:t>
      </w:r>
      <w:r w:rsidRPr="00BD4256">
        <w:rPr>
          <w:rFonts w:eastAsia="Times New Roman" w:cstheme="minorHAnsi"/>
          <w:lang w:val="en-GB" w:eastAsia="sv-SE"/>
        </w:rPr>
        <w:br/>
        <w:t>Kassör: Björn Johansson</w:t>
      </w:r>
      <w:r w:rsidRPr="00BD4256">
        <w:rPr>
          <w:rFonts w:eastAsia="Times New Roman" w:cstheme="minorHAnsi"/>
          <w:lang w:val="en-GB" w:eastAsia="sv-SE"/>
        </w:rPr>
        <w:br/>
        <w:t>Övriga ledamöter:</w:t>
      </w:r>
      <w:r w:rsidRPr="00BD4256">
        <w:rPr>
          <w:rFonts w:eastAsia="Times New Roman" w:cstheme="minorHAnsi"/>
          <w:iCs/>
          <w:lang w:val="en-GB" w:eastAsia="sv-SE"/>
        </w:rPr>
        <w:t xml:space="preserve">  Susanne Bäck, Bertil Carlsson, Kjell Carlsson </w:t>
      </w:r>
      <w:r w:rsidRPr="00BD4256">
        <w:rPr>
          <w:rFonts w:eastAsia="Times New Roman" w:cstheme="minorHAnsi"/>
          <w:lang w:val="en-GB" w:eastAsia="sv-SE"/>
        </w:rPr>
        <w:t xml:space="preserve">&amp; </w:t>
      </w:r>
      <w:r w:rsidRPr="00BD4256">
        <w:rPr>
          <w:rFonts w:eastAsia="Times New Roman" w:cstheme="minorHAnsi"/>
          <w:iCs/>
          <w:lang w:val="en-GB" w:eastAsia="sv-SE"/>
        </w:rPr>
        <w:t xml:space="preserve">Hans-Göran Svensson </w:t>
      </w:r>
    </w:p>
    <w:p w14:paraId="15C0B9E5" w14:textId="1564E381" w:rsidR="00802085" w:rsidRPr="00533302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lang w:val="en-GB" w:eastAsia="sv-SE"/>
        </w:rPr>
      </w:pPr>
      <w:r w:rsidRPr="00533302">
        <w:rPr>
          <w:rFonts w:eastAsia="Times New Roman" w:cstheme="minorHAnsi"/>
          <w:iCs/>
          <w:lang w:val="en-GB" w:eastAsia="sv-SE"/>
        </w:rPr>
        <w:t xml:space="preserve">Adj.: Göran Pegenius &amp; Dick Carlsson </w:t>
      </w:r>
    </w:p>
    <w:p w14:paraId="08BE566C" w14:textId="4A528E2C" w:rsid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533302">
        <w:rPr>
          <w:rFonts w:eastAsia="Times New Roman" w:cstheme="minorHAnsi"/>
          <w:b/>
          <w:bCs/>
          <w:lang w:val="en-GB" w:eastAsia="sv-SE"/>
        </w:rPr>
        <w:t>2006-2007</w:t>
      </w:r>
      <w:r w:rsidRPr="00533302">
        <w:rPr>
          <w:rFonts w:eastAsia="Times New Roman" w:cstheme="minorHAnsi"/>
          <w:b/>
          <w:bCs/>
          <w:lang w:val="en-GB" w:eastAsia="sv-SE"/>
        </w:rPr>
        <w:br/>
      </w:r>
      <w:r w:rsidRPr="00533302">
        <w:rPr>
          <w:rFonts w:eastAsia="Times New Roman" w:cstheme="minorHAnsi"/>
          <w:lang w:val="en-GB" w:eastAsia="sv-SE"/>
        </w:rPr>
        <w:t>Ordf: Stefan Andersson</w:t>
      </w:r>
      <w:r w:rsidRPr="00533302">
        <w:rPr>
          <w:rFonts w:eastAsia="Times New Roman" w:cstheme="minorHAnsi"/>
          <w:lang w:val="en-GB" w:eastAsia="sv-SE"/>
        </w:rPr>
        <w:br/>
      </w:r>
      <w:proofErr w:type="spellStart"/>
      <w:r w:rsidRPr="00533302">
        <w:rPr>
          <w:rFonts w:eastAsia="Times New Roman" w:cstheme="minorHAnsi"/>
          <w:lang w:val="en-GB" w:eastAsia="sv-SE"/>
        </w:rPr>
        <w:t>V.ordf</w:t>
      </w:r>
      <w:proofErr w:type="spellEnd"/>
      <w:r w:rsidRPr="00533302">
        <w:rPr>
          <w:rFonts w:eastAsia="Times New Roman" w:cstheme="minorHAnsi"/>
          <w:lang w:val="en-GB" w:eastAsia="sv-SE"/>
        </w:rPr>
        <w:t>. Ann Edberg</w:t>
      </w:r>
      <w:r w:rsidRPr="00533302">
        <w:rPr>
          <w:rFonts w:eastAsia="Times New Roman" w:cstheme="minorHAnsi"/>
          <w:lang w:val="en-GB" w:eastAsia="sv-SE"/>
        </w:rPr>
        <w:br/>
      </w:r>
      <w:proofErr w:type="spellStart"/>
      <w:r w:rsidRPr="00533302">
        <w:rPr>
          <w:rFonts w:eastAsia="Times New Roman" w:cstheme="minorHAnsi"/>
          <w:lang w:val="en-GB" w:eastAsia="sv-SE"/>
        </w:rPr>
        <w:t>Sekr</w:t>
      </w:r>
      <w:proofErr w:type="spellEnd"/>
      <w:r w:rsidRPr="00533302">
        <w:rPr>
          <w:rFonts w:eastAsia="Times New Roman" w:cstheme="minorHAnsi"/>
          <w:lang w:val="en-GB" w:eastAsia="sv-SE"/>
        </w:rPr>
        <w:t>: Susanne Bäck (adj.)</w:t>
      </w:r>
      <w:r w:rsidRPr="00533302">
        <w:rPr>
          <w:rFonts w:eastAsia="Times New Roman" w:cstheme="minorHAnsi"/>
          <w:lang w:val="en-GB" w:eastAsia="sv-SE"/>
        </w:rPr>
        <w:br/>
      </w:r>
      <w:r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Björn Johansson</w:t>
      </w:r>
      <w:r w:rsidRPr="00802085">
        <w:rPr>
          <w:rFonts w:eastAsia="Times New Roman" w:cstheme="minorHAnsi"/>
          <w:lang w:eastAsia="sv-SE"/>
        </w:rPr>
        <w:br/>
        <w:t>Övriga ledamöter:</w:t>
      </w:r>
      <w:r w:rsidRPr="00802085">
        <w:rPr>
          <w:rFonts w:eastAsia="Times New Roman" w:cstheme="minorHAnsi"/>
          <w:iCs/>
          <w:lang w:eastAsia="sv-SE"/>
        </w:rPr>
        <w:t xml:space="preserve">  Bertil Carlsson, Jan Börjesson, Kjell Carlsson </w:t>
      </w:r>
      <w:r w:rsidRPr="00802085">
        <w:rPr>
          <w:rFonts w:eastAsia="Times New Roman" w:cstheme="minorHAnsi"/>
          <w:lang w:eastAsia="sv-SE"/>
        </w:rPr>
        <w:t xml:space="preserve">&amp; </w:t>
      </w:r>
      <w:r w:rsidRPr="00802085">
        <w:rPr>
          <w:rFonts w:eastAsia="Times New Roman" w:cstheme="minorHAnsi"/>
          <w:iCs/>
          <w:lang w:eastAsia="sv-SE"/>
        </w:rPr>
        <w:t xml:space="preserve">Hans-Göran Svensson </w:t>
      </w:r>
    </w:p>
    <w:p w14:paraId="1DA83B05" w14:textId="09061579" w:rsid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802085">
        <w:rPr>
          <w:rFonts w:eastAsia="Times New Roman" w:cstheme="minorHAnsi"/>
          <w:iCs/>
          <w:lang w:eastAsia="sv-SE"/>
        </w:rPr>
        <w:t xml:space="preserve">Adj.:Göran Pegenius &amp; Dick Carlsson </w:t>
      </w:r>
    </w:p>
    <w:p w14:paraId="49728B30" w14:textId="77777777" w:rsidR="00802085" w:rsidRP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</w:p>
    <w:p w14:paraId="59ECE477" w14:textId="40C8F6AF" w:rsidR="00802085" w:rsidRP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2005-2006</w:t>
      </w:r>
      <w:r w:rsidRPr="00802085">
        <w:rPr>
          <w:rFonts w:eastAsia="Times New Roman" w:cstheme="minorHAnsi"/>
          <w:lang w:eastAsia="sv-SE"/>
        </w:rPr>
        <w:br/>
        <w:t>Ordf: Stefan Andersson</w:t>
      </w:r>
      <w:r w:rsidRPr="00802085">
        <w:rPr>
          <w:rFonts w:eastAsia="Times New Roman" w:cstheme="minorHAnsi"/>
          <w:lang w:eastAsia="sv-SE"/>
        </w:rPr>
        <w:br/>
      </w:r>
      <w:r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>.ordf. Ann Edberg</w:t>
      </w:r>
      <w:r w:rsidRPr="00802085">
        <w:rPr>
          <w:rFonts w:eastAsia="Times New Roman" w:cstheme="minorHAnsi"/>
          <w:lang w:eastAsia="sv-SE"/>
        </w:rPr>
        <w:br/>
      </w:r>
      <w:r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>ekr: Susanne Bäck (adj.)</w:t>
      </w:r>
      <w:r w:rsidRPr="00802085">
        <w:rPr>
          <w:rFonts w:eastAsia="Times New Roman" w:cstheme="minorHAnsi"/>
          <w:lang w:eastAsia="sv-SE"/>
        </w:rPr>
        <w:br/>
      </w:r>
      <w:r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Björn Johansson</w:t>
      </w:r>
      <w:r w:rsidRPr="00802085">
        <w:rPr>
          <w:rFonts w:eastAsia="Times New Roman" w:cstheme="minorHAnsi"/>
          <w:lang w:eastAsia="sv-SE"/>
        </w:rPr>
        <w:br/>
        <w:t>Övriga ledamöter:</w:t>
      </w:r>
      <w:r w:rsidRPr="00802085">
        <w:rPr>
          <w:rFonts w:eastAsia="Times New Roman" w:cstheme="minorHAnsi"/>
          <w:iCs/>
          <w:lang w:eastAsia="sv-SE"/>
        </w:rPr>
        <w:t xml:space="preserve"> Robert Nilsson, Bertil Carlsson, Jan Börjesson, Kjell Carlsson </w:t>
      </w:r>
      <w:r w:rsidRPr="00802085">
        <w:rPr>
          <w:rFonts w:eastAsia="Times New Roman" w:cstheme="minorHAnsi"/>
          <w:lang w:eastAsia="sv-SE"/>
        </w:rPr>
        <w:t>&amp; Hans-</w:t>
      </w:r>
      <w:r w:rsidRPr="00802085">
        <w:rPr>
          <w:rFonts w:eastAsia="Times New Roman" w:cstheme="minorHAnsi"/>
          <w:iCs/>
          <w:lang w:eastAsia="sv-SE"/>
        </w:rPr>
        <w:t>Göran Svensson Adj.: Göran Pegenius &amp; Dick Carlsson</w:t>
      </w:r>
    </w:p>
    <w:p w14:paraId="4BBA2FCF" w14:textId="77777777" w:rsid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sv-SE"/>
        </w:rPr>
      </w:pPr>
    </w:p>
    <w:p w14:paraId="7230B930" w14:textId="77777777" w:rsid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2004-2005</w:t>
      </w:r>
      <w:r w:rsidRPr="00802085">
        <w:rPr>
          <w:rFonts w:eastAsia="Times New Roman" w:cstheme="minorHAnsi"/>
          <w:b/>
          <w:bCs/>
          <w:lang w:eastAsia="sv-SE"/>
        </w:rPr>
        <w:br/>
      </w:r>
      <w:r w:rsidRPr="00802085">
        <w:rPr>
          <w:rFonts w:eastAsia="Times New Roman" w:cstheme="minorHAnsi"/>
          <w:lang w:eastAsia="sv-SE"/>
        </w:rPr>
        <w:t>Ordf: Stefan Andersson</w:t>
      </w:r>
      <w:r w:rsidRPr="00802085">
        <w:rPr>
          <w:rFonts w:eastAsia="Times New Roman" w:cstheme="minorHAnsi"/>
          <w:lang w:eastAsia="sv-SE"/>
        </w:rPr>
        <w:br/>
      </w:r>
      <w:r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 xml:space="preserve">.ordf. Leif Nilsson </w:t>
      </w:r>
      <w:r w:rsidRPr="00802085">
        <w:rPr>
          <w:rFonts w:eastAsia="Times New Roman" w:cstheme="minorHAnsi"/>
          <w:lang w:eastAsia="sv-SE"/>
        </w:rPr>
        <w:br/>
      </w:r>
      <w:r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>ekr: Mikaela Wingqvist</w:t>
      </w:r>
      <w:r w:rsidRPr="00802085">
        <w:rPr>
          <w:rFonts w:eastAsia="Times New Roman" w:cstheme="minorHAnsi"/>
          <w:lang w:eastAsia="sv-SE"/>
        </w:rPr>
        <w:br/>
      </w:r>
      <w:r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Björn Johansson</w:t>
      </w:r>
      <w:r w:rsidRPr="00802085">
        <w:rPr>
          <w:rFonts w:eastAsia="Times New Roman" w:cstheme="minorHAnsi"/>
          <w:lang w:eastAsia="sv-SE"/>
        </w:rPr>
        <w:br/>
        <w:t>Övriga ledamöter:</w:t>
      </w:r>
      <w:r w:rsidRPr="00802085">
        <w:rPr>
          <w:rFonts w:eastAsia="Times New Roman" w:cstheme="minorHAnsi"/>
          <w:iCs/>
          <w:lang w:eastAsia="sv-SE"/>
        </w:rPr>
        <w:t xml:space="preserve"> Ann Edberg, Robert Nilsson, Bertil Carlsson &amp; Jan Börjesson </w:t>
      </w:r>
    </w:p>
    <w:p w14:paraId="7005852A" w14:textId="523D55B5" w:rsid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802085">
        <w:rPr>
          <w:rFonts w:eastAsia="Times New Roman" w:cstheme="minorHAnsi"/>
          <w:iCs/>
          <w:lang w:eastAsia="sv-SE"/>
        </w:rPr>
        <w:t>Adj.: Göran Pegenius &amp; Dick Carlsson</w:t>
      </w:r>
    </w:p>
    <w:p w14:paraId="160DD08E" w14:textId="77777777" w:rsid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</w:p>
    <w:p w14:paraId="7409544B" w14:textId="77777777" w:rsidR="00BA1977" w:rsidRPr="00802085" w:rsidRDefault="00BA1977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</w:p>
    <w:p w14:paraId="2369351C" w14:textId="77777777" w:rsid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2003-2004</w:t>
      </w:r>
      <w:r w:rsidRPr="00802085">
        <w:rPr>
          <w:rFonts w:eastAsia="Times New Roman" w:cstheme="minorHAnsi"/>
          <w:b/>
          <w:bCs/>
          <w:lang w:eastAsia="sv-SE"/>
        </w:rPr>
        <w:br/>
      </w:r>
      <w:r w:rsidRPr="00802085">
        <w:rPr>
          <w:rFonts w:eastAsia="Times New Roman" w:cstheme="minorHAnsi"/>
          <w:lang w:eastAsia="sv-SE"/>
        </w:rPr>
        <w:t xml:space="preserve">Ordf: Kjell Jönsson </w:t>
      </w:r>
      <w:r w:rsidRPr="00802085">
        <w:rPr>
          <w:rFonts w:eastAsia="Times New Roman" w:cstheme="minorHAnsi"/>
          <w:lang w:eastAsia="sv-SE"/>
        </w:rPr>
        <w:br/>
      </w:r>
      <w:r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 xml:space="preserve">.ordf: Leif Nilsson </w:t>
      </w:r>
      <w:r w:rsidRPr="00802085">
        <w:rPr>
          <w:rFonts w:eastAsia="Times New Roman" w:cstheme="minorHAnsi"/>
          <w:lang w:eastAsia="sv-SE"/>
        </w:rPr>
        <w:br/>
      </w:r>
      <w:r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 xml:space="preserve">ekr: Mikaela Winqvist </w:t>
      </w:r>
      <w:r w:rsidRPr="00802085">
        <w:rPr>
          <w:rFonts w:eastAsia="Times New Roman" w:cstheme="minorHAnsi"/>
          <w:lang w:eastAsia="sv-SE"/>
        </w:rPr>
        <w:br/>
      </w:r>
      <w:r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Björn Johansson</w:t>
      </w:r>
      <w:r w:rsidRPr="00802085">
        <w:rPr>
          <w:rFonts w:eastAsia="Times New Roman" w:cstheme="minorHAnsi"/>
          <w:lang w:eastAsia="sv-SE"/>
        </w:rPr>
        <w:br/>
        <w:t>Övriga ledamöter:</w:t>
      </w:r>
      <w:r w:rsidRPr="00802085">
        <w:rPr>
          <w:rFonts w:eastAsia="Times New Roman" w:cstheme="minorHAnsi"/>
          <w:iCs/>
          <w:lang w:eastAsia="sv-SE"/>
        </w:rPr>
        <w:t xml:space="preserve"> K-R Milton, Lars Bornius, Göran Pegenius , Stefan Andersson &amp; Ann Edberg  </w:t>
      </w:r>
    </w:p>
    <w:p w14:paraId="1ED29798" w14:textId="4953802E" w:rsidR="00802085" w:rsidRP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 w:rsidRPr="00802085">
        <w:rPr>
          <w:rFonts w:eastAsia="Times New Roman" w:cstheme="minorHAnsi"/>
          <w:iCs/>
          <w:lang w:eastAsia="sv-SE"/>
        </w:rPr>
        <w:t>Adj.: Dick Carlsson</w:t>
      </w:r>
    </w:p>
    <w:p w14:paraId="7C2FA45B" w14:textId="7A05BECF" w:rsidR="00802085" w:rsidRDefault="00CC4005" w:rsidP="00BA1977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sv-SE"/>
        </w:rPr>
      </w:pPr>
      <w:r>
        <w:rPr>
          <w:noProof/>
        </w:rPr>
        <w:drawing>
          <wp:inline distT="0" distB="0" distL="0" distR="0" wp14:anchorId="4975F423" wp14:editId="3734541F">
            <wp:extent cx="3600000" cy="3349503"/>
            <wp:effectExtent l="0" t="0" r="635" b="381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961" t="13622" r="16853" b="6678"/>
                    <a:stretch/>
                  </pic:blipFill>
                  <pic:spPr bwMode="auto">
                    <a:xfrm>
                      <a:off x="0" y="0"/>
                      <a:ext cx="3600000" cy="3349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0E5519" w14:textId="700B29F0" w:rsidR="00802085" w:rsidRP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2002-2003</w:t>
      </w:r>
      <w:r w:rsidRPr="00802085">
        <w:rPr>
          <w:rFonts w:eastAsia="Times New Roman" w:cstheme="minorHAnsi"/>
          <w:b/>
          <w:bCs/>
          <w:lang w:eastAsia="sv-SE"/>
        </w:rPr>
        <w:br/>
      </w:r>
      <w:r w:rsidRPr="00802085">
        <w:rPr>
          <w:rFonts w:eastAsia="Times New Roman" w:cstheme="minorHAnsi"/>
          <w:lang w:eastAsia="sv-SE"/>
        </w:rPr>
        <w:t xml:space="preserve">Ordf: Kjell Jönsson </w:t>
      </w:r>
      <w:r w:rsidRPr="00802085">
        <w:rPr>
          <w:rFonts w:eastAsia="Times New Roman" w:cstheme="minorHAnsi"/>
          <w:lang w:eastAsia="sv-SE"/>
        </w:rPr>
        <w:br/>
      </w:r>
      <w:r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 xml:space="preserve">.ordf: Leif Nilsson </w:t>
      </w:r>
      <w:r w:rsidRPr="00802085">
        <w:rPr>
          <w:rFonts w:eastAsia="Times New Roman" w:cstheme="minorHAnsi"/>
          <w:lang w:eastAsia="sv-SE"/>
        </w:rPr>
        <w:br/>
      </w:r>
      <w:r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 xml:space="preserve">ekr: Dick Carlsson, adj </w:t>
      </w:r>
      <w:r w:rsidRPr="00802085">
        <w:rPr>
          <w:rFonts w:eastAsia="Times New Roman" w:cstheme="minorHAnsi"/>
          <w:lang w:eastAsia="sv-SE"/>
        </w:rPr>
        <w:br/>
      </w:r>
      <w:r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Björn Johansson</w:t>
      </w:r>
      <w:r w:rsidRPr="00802085">
        <w:rPr>
          <w:rFonts w:eastAsia="Times New Roman" w:cstheme="minorHAnsi"/>
          <w:lang w:eastAsia="sv-SE"/>
        </w:rPr>
        <w:br/>
        <w:t>Övriga ledamöter:</w:t>
      </w:r>
      <w:r w:rsidRPr="00802085">
        <w:rPr>
          <w:rFonts w:eastAsia="Times New Roman" w:cstheme="minorHAnsi"/>
          <w:iCs/>
          <w:lang w:eastAsia="sv-SE"/>
        </w:rPr>
        <w:t xml:space="preserve"> Hans-Erik Åhman, K-R Milton, Britt Jaconelli, Lars Bornius, Håkan Ivarsson  &amp; Göran Pegenius</w:t>
      </w:r>
    </w:p>
    <w:p w14:paraId="6EC14D2D" w14:textId="77777777" w:rsidR="00E74C52" w:rsidRDefault="00E74C52" w:rsidP="00BA1977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sv-SE"/>
        </w:rPr>
      </w:pPr>
    </w:p>
    <w:p w14:paraId="10E36060" w14:textId="7BDEEF2A" w:rsidR="00802085" w:rsidRPr="00E74C52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2001-2002</w:t>
      </w:r>
      <w:r w:rsidRPr="00802085">
        <w:rPr>
          <w:rFonts w:eastAsia="Times New Roman" w:cstheme="minorHAnsi"/>
          <w:b/>
          <w:bCs/>
          <w:lang w:eastAsia="sv-SE"/>
        </w:rPr>
        <w:br/>
      </w:r>
      <w:r w:rsidRPr="00802085">
        <w:rPr>
          <w:rFonts w:eastAsia="Times New Roman" w:cstheme="minorHAnsi"/>
          <w:lang w:eastAsia="sv-SE"/>
        </w:rPr>
        <w:t xml:space="preserve">Ordf: Kjell Jönsson 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>.ordf: Leif Nilsson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 xml:space="preserve">ekr: Dick Carlsson, adj 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Kenny Bengtsson</w:t>
      </w:r>
      <w:r w:rsidRPr="00802085">
        <w:rPr>
          <w:rFonts w:eastAsia="Times New Roman" w:cstheme="minorHAnsi"/>
          <w:lang w:eastAsia="sv-SE"/>
        </w:rPr>
        <w:br/>
      </w:r>
      <w:r w:rsidRPr="00E74C52">
        <w:rPr>
          <w:rFonts w:eastAsia="Times New Roman" w:cstheme="minorHAnsi"/>
          <w:lang w:eastAsia="sv-SE"/>
        </w:rPr>
        <w:t>Övriga ledamöter:</w:t>
      </w:r>
      <w:r w:rsidRPr="00E74C52">
        <w:rPr>
          <w:rFonts w:eastAsia="Times New Roman" w:cstheme="minorHAnsi"/>
          <w:iCs/>
          <w:lang w:eastAsia="sv-SE"/>
        </w:rPr>
        <w:t xml:space="preserve"> Hans-Erik Åhman, K-R Milton, Britt Jaconelli, Lars Bornius,</w:t>
      </w:r>
      <w:r w:rsidR="00E74C52">
        <w:rPr>
          <w:rFonts w:eastAsia="Times New Roman" w:cstheme="minorHAnsi"/>
          <w:iCs/>
          <w:lang w:eastAsia="sv-SE"/>
        </w:rPr>
        <w:t xml:space="preserve"> </w:t>
      </w:r>
      <w:r w:rsidRPr="00E74C52">
        <w:rPr>
          <w:rFonts w:eastAsia="Times New Roman" w:cstheme="minorHAnsi"/>
          <w:iCs/>
          <w:lang w:eastAsia="sv-SE"/>
        </w:rPr>
        <w:t>Håkan Ivarsson. &amp; Göran Pegenius.</w:t>
      </w:r>
    </w:p>
    <w:p w14:paraId="75B88DFE" w14:textId="77777777" w:rsidR="00E74C52" w:rsidRDefault="00E74C52" w:rsidP="00BA1977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sv-SE"/>
        </w:rPr>
      </w:pPr>
    </w:p>
    <w:p w14:paraId="27A3453C" w14:textId="77777777" w:rsidR="00E74C52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2000-2001</w:t>
      </w:r>
      <w:r w:rsidRPr="00802085">
        <w:rPr>
          <w:rFonts w:eastAsia="Times New Roman" w:cstheme="minorHAnsi"/>
          <w:b/>
          <w:bCs/>
          <w:lang w:eastAsia="sv-SE"/>
        </w:rPr>
        <w:br/>
      </w:r>
      <w:r w:rsidRPr="00802085">
        <w:rPr>
          <w:rFonts w:eastAsia="Times New Roman" w:cstheme="minorHAnsi"/>
          <w:lang w:eastAsia="sv-SE"/>
        </w:rPr>
        <w:t xml:space="preserve">Ordf: Kjell Jönsson </w:t>
      </w:r>
    </w:p>
    <w:p w14:paraId="7DF4F081" w14:textId="14962C9C" w:rsidR="00802085" w:rsidRDefault="00E74C52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>
        <w:rPr>
          <w:rFonts w:eastAsia="Times New Roman" w:cstheme="minorHAnsi"/>
          <w:lang w:eastAsia="sv-SE"/>
        </w:rPr>
        <w:t>V</w:t>
      </w:r>
      <w:r w:rsidR="00802085" w:rsidRPr="00802085">
        <w:rPr>
          <w:rFonts w:eastAsia="Times New Roman" w:cstheme="minorHAnsi"/>
          <w:lang w:eastAsia="sv-SE"/>
        </w:rPr>
        <w:t xml:space="preserve">.ordf: Leif Nilsson </w:t>
      </w:r>
      <w:r w:rsidR="00802085" w:rsidRPr="00802085">
        <w:rPr>
          <w:rFonts w:eastAsia="Times New Roman" w:cstheme="minorHAnsi"/>
          <w:lang w:eastAsia="sv-SE"/>
        </w:rPr>
        <w:br/>
      </w:r>
      <w:r>
        <w:rPr>
          <w:rFonts w:eastAsia="Times New Roman" w:cstheme="minorHAnsi"/>
          <w:lang w:eastAsia="sv-SE"/>
        </w:rPr>
        <w:t>S</w:t>
      </w:r>
      <w:r w:rsidR="00802085" w:rsidRPr="00802085">
        <w:rPr>
          <w:rFonts w:eastAsia="Times New Roman" w:cstheme="minorHAnsi"/>
          <w:lang w:eastAsia="sv-SE"/>
        </w:rPr>
        <w:t xml:space="preserve">ekr: Dick Carlsson, adj </w:t>
      </w:r>
      <w:r w:rsidR="00802085" w:rsidRPr="00802085">
        <w:rPr>
          <w:rFonts w:eastAsia="Times New Roman" w:cstheme="minorHAnsi"/>
          <w:lang w:eastAsia="sv-SE"/>
        </w:rPr>
        <w:br/>
      </w:r>
      <w:r>
        <w:rPr>
          <w:rFonts w:eastAsia="Times New Roman" w:cstheme="minorHAnsi"/>
          <w:lang w:eastAsia="sv-SE"/>
        </w:rPr>
        <w:t>K</w:t>
      </w:r>
      <w:r w:rsidR="00802085" w:rsidRPr="00802085">
        <w:rPr>
          <w:rFonts w:eastAsia="Times New Roman" w:cstheme="minorHAnsi"/>
          <w:lang w:eastAsia="sv-SE"/>
        </w:rPr>
        <w:t>assör: Kenny Bengtsson</w:t>
      </w:r>
      <w:r w:rsidR="00802085" w:rsidRPr="00802085">
        <w:rPr>
          <w:rFonts w:eastAsia="Times New Roman" w:cstheme="minorHAnsi"/>
          <w:lang w:eastAsia="sv-SE"/>
        </w:rPr>
        <w:br/>
      </w:r>
      <w:r w:rsidR="00802085" w:rsidRPr="00E74C52">
        <w:rPr>
          <w:rFonts w:eastAsia="Times New Roman" w:cstheme="minorHAnsi"/>
          <w:lang w:eastAsia="sv-SE"/>
        </w:rPr>
        <w:t>Övriga ledamöter:</w:t>
      </w:r>
      <w:r w:rsidR="00802085" w:rsidRPr="00E74C52">
        <w:rPr>
          <w:rFonts w:eastAsia="Times New Roman" w:cstheme="minorHAnsi"/>
          <w:iCs/>
          <w:lang w:eastAsia="sv-SE"/>
        </w:rPr>
        <w:t xml:space="preserve"> Kjell ac Bergström, Hans-Erik Åhman, K-R Milton, Britt Jaconelli, Lars Bornius &amp; Håkan Ivarsson.</w:t>
      </w:r>
    </w:p>
    <w:p w14:paraId="603A195D" w14:textId="77777777" w:rsidR="00E74C52" w:rsidRPr="00E74C52" w:rsidRDefault="00E74C52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</w:p>
    <w:p w14:paraId="38BB7675" w14:textId="63375010" w:rsid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1999-2000</w:t>
      </w:r>
      <w:r w:rsidRPr="00802085">
        <w:rPr>
          <w:rFonts w:eastAsia="Times New Roman" w:cstheme="minorHAnsi"/>
          <w:b/>
          <w:bCs/>
          <w:lang w:eastAsia="sv-SE"/>
        </w:rPr>
        <w:br/>
      </w:r>
      <w:r w:rsidRPr="00802085">
        <w:rPr>
          <w:rFonts w:eastAsia="Times New Roman" w:cstheme="minorHAnsi"/>
          <w:lang w:eastAsia="sv-SE"/>
        </w:rPr>
        <w:t xml:space="preserve">Ordf: Kjell Jönsson 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 xml:space="preserve">.ordf: Leif Nilsson 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 xml:space="preserve">ekr: Dick Carlsson, adj 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Kenny Bengtsson</w:t>
      </w:r>
      <w:r w:rsidRPr="00802085">
        <w:rPr>
          <w:rFonts w:eastAsia="Times New Roman" w:cstheme="minorHAnsi"/>
          <w:lang w:eastAsia="sv-SE"/>
        </w:rPr>
        <w:br/>
      </w:r>
      <w:r w:rsidRPr="00E74C52">
        <w:rPr>
          <w:rFonts w:eastAsia="Times New Roman" w:cstheme="minorHAnsi"/>
          <w:lang w:eastAsia="sv-SE"/>
        </w:rPr>
        <w:t>Övriga ledamöter:</w:t>
      </w:r>
      <w:r w:rsidR="00E74C52">
        <w:rPr>
          <w:rFonts w:eastAsia="Times New Roman" w:cstheme="minorHAnsi"/>
          <w:lang w:eastAsia="sv-SE"/>
        </w:rPr>
        <w:t xml:space="preserve"> </w:t>
      </w:r>
      <w:r w:rsidRPr="00E74C52">
        <w:rPr>
          <w:rFonts w:eastAsia="Times New Roman" w:cstheme="minorHAnsi"/>
          <w:iCs/>
          <w:lang w:eastAsia="sv-SE"/>
        </w:rPr>
        <w:t>Kjell ac Bergström, Hans-Erik Åhman, K-R Milton, Britt Jaconelli &amp; Lars Bornius</w:t>
      </w:r>
    </w:p>
    <w:p w14:paraId="25F08215" w14:textId="7785503A" w:rsidR="00763EA4" w:rsidRPr="00E74C52" w:rsidRDefault="00E109A4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>
        <w:rPr>
          <w:noProof/>
        </w:rPr>
        <w:drawing>
          <wp:inline distT="0" distB="0" distL="0" distR="0" wp14:anchorId="5063BB0E" wp14:editId="558E0F7D">
            <wp:extent cx="3600000" cy="3082396"/>
            <wp:effectExtent l="0" t="0" r="635" b="3810"/>
            <wp:docPr id="9" name="Bildobjekt 9" descr="En bild som visar text, skärmbild, person, stå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objekt 9" descr="En bild som visar text, skärmbild, person, står&#10;&#10;Automatiskt genererad beskrivning"/>
                    <pic:cNvPicPr/>
                  </pic:nvPicPr>
                  <pic:blipFill rotWithShape="1">
                    <a:blip r:embed="rId16"/>
                    <a:srcRect l="36690" t="13793" r="12069" b="8212"/>
                    <a:stretch/>
                  </pic:blipFill>
                  <pic:spPr bwMode="auto">
                    <a:xfrm>
                      <a:off x="0" y="0"/>
                      <a:ext cx="3600000" cy="3082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BC2812" w14:textId="455F6462" w:rsidR="00802085" w:rsidRPr="00E74C52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1998-99</w:t>
      </w:r>
      <w:r w:rsidRPr="00802085">
        <w:rPr>
          <w:rFonts w:eastAsia="Times New Roman" w:cstheme="minorHAnsi"/>
          <w:b/>
          <w:bCs/>
          <w:lang w:eastAsia="sv-SE"/>
        </w:rPr>
        <w:br/>
      </w:r>
      <w:r w:rsidRPr="00802085">
        <w:rPr>
          <w:rFonts w:eastAsia="Times New Roman" w:cstheme="minorHAnsi"/>
          <w:lang w:eastAsia="sv-SE"/>
        </w:rPr>
        <w:t>Ordf: Kjell Jönsson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>.ordf: Leif Nilsson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>ekr: Dick Carlsson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Kenny Bengtsson</w:t>
      </w:r>
      <w:r w:rsidRPr="00802085">
        <w:rPr>
          <w:rFonts w:eastAsia="Times New Roman" w:cstheme="minorHAnsi"/>
          <w:lang w:eastAsia="sv-SE"/>
        </w:rPr>
        <w:br/>
      </w:r>
      <w:r w:rsidRPr="00E74C52">
        <w:rPr>
          <w:rFonts w:eastAsia="Times New Roman" w:cstheme="minorHAnsi"/>
          <w:lang w:eastAsia="sv-SE"/>
        </w:rPr>
        <w:t>Övriga ledamöter:</w:t>
      </w:r>
      <w:r w:rsidRPr="00E74C52">
        <w:rPr>
          <w:rFonts w:eastAsia="Times New Roman" w:cstheme="minorHAnsi"/>
          <w:iCs/>
          <w:lang w:eastAsia="sv-SE"/>
        </w:rPr>
        <w:t xml:space="preserve"> Kjell ac Bergström, Hans-Erik Åhman, K-R Milton, Britt Jaconelli &amp; Dennie Andersson</w:t>
      </w:r>
    </w:p>
    <w:p w14:paraId="0D6FCFBB" w14:textId="77777777" w:rsidR="00E74C52" w:rsidRDefault="00E74C52" w:rsidP="00BA1977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sv-SE"/>
        </w:rPr>
      </w:pPr>
    </w:p>
    <w:p w14:paraId="3C7B8526" w14:textId="77777777" w:rsidR="00E74C52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1997-98</w:t>
      </w:r>
      <w:r w:rsidRPr="00802085">
        <w:rPr>
          <w:rFonts w:eastAsia="Times New Roman" w:cstheme="minorHAnsi"/>
          <w:b/>
          <w:bCs/>
          <w:lang w:eastAsia="sv-SE"/>
        </w:rPr>
        <w:br/>
      </w:r>
      <w:r w:rsidRPr="00802085">
        <w:rPr>
          <w:rFonts w:eastAsia="Times New Roman" w:cstheme="minorHAnsi"/>
          <w:lang w:eastAsia="sv-SE"/>
        </w:rPr>
        <w:t>Ordf: Kjell Jönsson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>.ordf: Leif Nilsson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>ekr: Britt Jaconelli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Kenny Bengtsson</w:t>
      </w:r>
      <w:r w:rsidRPr="00802085">
        <w:rPr>
          <w:rFonts w:eastAsia="Times New Roman" w:cstheme="minorHAnsi"/>
          <w:lang w:eastAsia="sv-SE"/>
        </w:rPr>
        <w:br/>
      </w:r>
      <w:r w:rsidRPr="00E74C52">
        <w:rPr>
          <w:rFonts w:eastAsia="Times New Roman" w:cstheme="minorHAnsi"/>
          <w:lang w:eastAsia="sv-SE"/>
        </w:rPr>
        <w:t>Övriga ledamöter:</w:t>
      </w:r>
      <w:r w:rsidRPr="00E74C52">
        <w:rPr>
          <w:rFonts w:eastAsia="Times New Roman" w:cstheme="minorHAnsi"/>
          <w:iCs/>
          <w:lang w:eastAsia="sv-SE"/>
        </w:rPr>
        <w:t xml:space="preserve"> Kjell ac Bergström, Timo Hiekkalinna, Hans-Erik Åhman &amp; K-R Milton. </w:t>
      </w:r>
    </w:p>
    <w:p w14:paraId="6F59EB8A" w14:textId="69AFDCDE" w:rsid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E74C52">
        <w:rPr>
          <w:rFonts w:eastAsia="Times New Roman" w:cstheme="minorHAnsi"/>
          <w:iCs/>
          <w:lang w:eastAsia="sv-SE"/>
        </w:rPr>
        <w:t>Adj.: Dick Carlsson</w:t>
      </w:r>
    </w:p>
    <w:p w14:paraId="1AB9173A" w14:textId="77777777" w:rsidR="00E74C52" w:rsidRPr="00E74C52" w:rsidRDefault="00E74C52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</w:p>
    <w:p w14:paraId="60ADFD47" w14:textId="77777777" w:rsidR="00E74C52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1996-97</w:t>
      </w:r>
      <w:r w:rsidRPr="00802085">
        <w:rPr>
          <w:rFonts w:eastAsia="Times New Roman" w:cstheme="minorHAnsi"/>
          <w:lang w:eastAsia="sv-SE"/>
        </w:rPr>
        <w:br/>
        <w:t>Ordf: Kjell Jönsson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>.ordf: Leif Nilsson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>ekr: Kjell ac Bergström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Kenny Bengtsson</w:t>
      </w:r>
      <w:r w:rsidRPr="00802085">
        <w:rPr>
          <w:rFonts w:eastAsia="Times New Roman" w:cstheme="minorHAnsi"/>
          <w:lang w:eastAsia="sv-SE"/>
        </w:rPr>
        <w:br/>
      </w:r>
      <w:r w:rsidRPr="00E74C52">
        <w:rPr>
          <w:rFonts w:eastAsia="Times New Roman" w:cstheme="minorHAnsi"/>
          <w:lang w:eastAsia="sv-SE"/>
        </w:rPr>
        <w:t>Övriga ledamöter:</w:t>
      </w:r>
      <w:r w:rsidRPr="00E74C52">
        <w:rPr>
          <w:rFonts w:eastAsia="Times New Roman" w:cstheme="minorHAnsi"/>
          <w:iCs/>
          <w:lang w:eastAsia="sv-SE"/>
        </w:rPr>
        <w:t xml:space="preserve"> Timo Hiekkalinna, Hans-Erik Åhman &amp; Kjell-Rune Milton. </w:t>
      </w:r>
    </w:p>
    <w:p w14:paraId="67AE0564" w14:textId="0DDA643D" w:rsid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E74C52">
        <w:rPr>
          <w:rFonts w:eastAsia="Times New Roman" w:cstheme="minorHAnsi"/>
          <w:iCs/>
          <w:lang w:eastAsia="sv-SE"/>
        </w:rPr>
        <w:t>Adj.: Dick Carlsson</w:t>
      </w:r>
    </w:p>
    <w:p w14:paraId="0E442AAA" w14:textId="77777777" w:rsidR="00E74C52" w:rsidRDefault="00E74C52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</w:p>
    <w:p w14:paraId="23FD73AB" w14:textId="77777777" w:rsidR="00BA1977" w:rsidRPr="00E74C52" w:rsidRDefault="00BA1977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</w:p>
    <w:p w14:paraId="6CD7E0D5" w14:textId="77777777" w:rsidR="00E74C52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1995-96</w:t>
      </w:r>
      <w:r w:rsidRPr="00802085">
        <w:rPr>
          <w:rFonts w:eastAsia="Times New Roman" w:cstheme="minorHAnsi"/>
          <w:b/>
          <w:bCs/>
          <w:lang w:eastAsia="sv-SE"/>
        </w:rPr>
        <w:br/>
      </w:r>
      <w:r w:rsidRPr="00802085">
        <w:rPr>
          <w:rFonts w:eastAsia="Times New Roman" w:cstheme="minorHAnsi"/>
          <w:lang w:eastAsia="sv-SE"/>
        </w:rPr>
        <w:t>Ordf: Kjell Jönsson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>.ordf: Leif Nilsson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>ekr: Kjell ac Bergström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Kenny Bengtsson</w:t>
      </w:r>
      <w:r w:rsidRPr="00802085">
        <w:rPr>
          <w:rFonts w:eastAsia="Times New Roman" w:cstheme="minorHAnsi"/>
          <w:lang w:eastAsia="sv-SE"/>
        </w:rPr>
        <w:br/>
      </w:r>
      <w:r w:rsidRPr="00E74C52">
        <w:rPr>
          <w:rFonts w:eastAsia="Times New Roman" w:cstheme="minorHAnsi"/>
          <w:lang w:eastAsia="sv-SE"/>
        </w:rPr>
        <w:t>Övriga ledamöter:</w:t>
      </w:r>
      <w:r w:rsidRPr="00E74C52">
        <w:rPr>
          <w:rFonts w:eastAsia="Times New Roman" w:cstheme="minorHAnsi"/>
          <w:iCs/>
          <w:lang w:eastAsia="sv-SE"/>
        </w:rPr>
        <w:t xml:space="preserve"> Timo Hiekkalinna, Bengt Olsson &amp; Hans-Erik Åhman. </w:t>
      </w:r>
    </w:p>
    <w:p w14:paraId="1A11BBB3" w14:textId="13CE4FCB" w:rsidR="00802085" w:rsidRPr="00E74C52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 w:rsidRPr="00E74C52">
        <w:rPr>
          <w:rFonts w:eastAsia="Times New Roman" w:cstheme="minorHAnsi"/>
          <w:iCs/>
          <w:lang w:eastAsia="sv-SE"/>
        </w:rPr>
        <w:t>Adj.: Dick Carlsson</w:t>
      </w:r>
    </w:p>
    <w:p w14:paraId="16A65963" w14:textId="77777777" w:rsidR="00E74C52" w:rsidRDefault="00E74C52" w:rsidP="00BA1977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sv-SE"/>
        </w:rPr>
      </w:pPr>
    </w:p>
    <w:p w14:paraId="63065136" w14:textId="77777777" w:rsidR="00E74C52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1994-95</w:t>
      </w:r>
      <w:r w:rsidRPr="00802085">
        <w:rPr>
          <w:rFonts w:eastAsia="Times New Roman" w:cstheme="minorHAnsi"/>
          <w:b/>
          <w:bCs/>
          <w:lang w:eastAsia="sv-SE"/>
        </w:rPr>
        <w:br/>
      </w:r>
      <w:r w:rsidRPr="00802085">
        <w:rPr>
          <w:rFonts w:eastAsia="Times New Roman" w:cstheme="minorHAnsi"/>
          <w:lang w:eastAsia="sv-SE"/>
        </w:rPr>
        <w:t>Ordf: Kjell Jönsson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>.ordf: Leif Nilsson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>ekr: Kjell ac Bergström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Kenny Bengtsson</w:t>
      </w:r>
      <w:r w:rsidRPr="00802085">
        <w:rPr>
          <w:rFonts w:eastAsia="Times New Roman" w:cstheme="minorHAnsi"/>
          <w:lang w:eastAsia="sv-SE"/>
        </w:rPr>
        <w:br/>
      </w:r>
      <w:r w:rsidRPr="00E74C52">
        <w:rPr>
          <w:rFonts w:eastAsia="Times New Roman" w:cstheme="minorHAnsi"/>
          <w:lang w:eastAsia="sv-SE"/>
        </w:rPr>
        <w:t>Övriga ledamöter:</w:t>
      </w:r>
      <w:r w:rsidRPr="00E74C52">
        <w:rPr>
          <w:rFonts w:eastAsia="Times New Roman" w:cstheme="minorHAnsi"/>
          <w:iCs/>
          <w:lang w:eastAsia="sv-SE"/>
        </w:rPr>
        <w:t xml:space="preserve"> Timo Hiekkalinna, Bengt Olsson &amp; Hans-Erik Åhman.</w:t>
      </w:r>
    </w:p>
    <w:p w14:paraId="355A8ADC" w14:textId="78014022" w:rsidR="00802085" w:rsidRPr="00E74C52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 w:rsidRPr="00E74C52">
        <w:rPr>
          <w:rFonts w:eastAsia="Times New Roman" w:cstheme="minorHAnsi"/>
          <w:iCs/>
          <w:lang w:eastAsia="sv-SE"/>
        </w:rPr>
        <w:t>Adj.: Ralf Ekman &amp; Dick Carlsson</w:t>
      </w:r>
    </w:p>
    <w:p w14:paraId="69A0D960" w14:textId="2CB20873" w:rsidR="00E74C52" w:rsidRDefault="007E5157" w:rsidP="00BA1977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sv-SE"/>
        </w:rPr>
      </w:pPr>
      <w:r>
        <w:rPr>
          <w:noProof/>
        </w:rPr>
        <w:drawing>
          <wp:inline distT="0" distB="0" distL="0" distR="0" wp14:anchorId="44FADCCC" wp14:editId="7E79B877">
            <wp:extent cx="3600000" cy="2855350"/>
            <wp:effectExtent l="0" t="0" r="635" b="254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3339" t="14134" r="12549" b="9568"/>
                    <a:stretch/>
                  </pic:blipFill>
                  <pic:spPr bwMode="auto">
                    <a:xfrm>
                      <a:off x="0" y="0"/>
                      <a:ext cx="3600000" cy="285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8A8A6E" w14:textId="77777777" w:rsidR="00E74C52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1993-94</w:t>
      </w:r>
      <w:r w:rsidRPr="00802085">
        <w:rPr>
          <w:rFonts w:eastAsia="Times New Roman" w:cstheme="minorHAnsi"/>
          <w:b/>
          <w:bCs/>
          <w:lang w:eastAsia="sv-SE"/>
        </w:rPr>
        <w:br/>
      </w:r>
      <w:r w:rsidRPr="00802085">
        <w:rPr>
          <w:rFonts w:eastAsia="Times New Roman" w:cstheme="minorHAnsi"/>
          <w:lang w:eastAsia="sv-SE"/>
        </w:rPr>
        <w:t>Ordf: Owe Hjalmarsson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>.ordf: Kjell Jönsson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>ekr: Kjell ac Bergström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Kenny Bengtsson</w:t>
      </w:r>
      <w:r w:rsidRPr="00802085">
        <w:rPr>
          <w:rFonts w:eastAsia="Times New Roman" w:cstheme="minorHAnsi"/>
          <w:lang w:eastAsia="sv-SE"/>
        </w:rPr>
        <w:br/>
      </w:r>
      <w:r w:rsidRPr="00E74C52">
        <w:rPr>
          <w:rFonts w:eastAsia="Times New Roman" w:cstheme="minorHAnsi"/>
          <w:lang w:eastAsia="sv-SE"/>
        </w:rPr>
        <w:t>Övriga ledamöter:</w:t>
      </w:r>
      <w:r w:rsidRPr="00E74C52">
        <w:rPr>
          <w:rFonts w:eastAsia="Times New Roman" w:cstheme="minorHAnsi"/>
          <w:iCs/>
          <w:lang w:eastAsia="sv-SE"/>
        </w:rPr>
        <w:t xml:space="preserve"> Hans Andersson, Timo Hiekkalinna &amp; Bengt Olsson. </w:t>
      </w:r>
    </w:p>
    <w:p w14:paraId="6D8DE2AD" w14:textId="20A92F5B" w:rsidR="00802085" w:rsidRPr="00E74C52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 w:rsidRPr="00E74C52">
        <w:rPr>
          <w:rFonts w:eastAsia="Times New Roman" w:cstheme="minorHAnsi"/>
          <w:iCs/>
          <w:lang w:eastAsia="sv-SE"/>
        </w:rPr>
        <w:t>Adj.: Ralf Ekman, Hans-Erik Åhman &amp; Dick Carlsson</w:t>
      </w:r>
    </w:p>
    <w:p w14:paraId="74622470" w14:textId="77777777" w:rsidR="00E74C52" w:rsidRDefault="00E74C52" w:rsidP="00BA1977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sv-SE"/>
        </w:rPr>
      </w:pPr>
    </w:p>
    <w:p w14:paraId="297643C9" w14:textId="77777777" w:rsidR="00E74C52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1992-93</w:t>
      </w:r>
      <w:r w:rsidRPr="00802085">
        <w:rPr>
          <w:rFonts w:eastAsia="Times New Roman" w:cstheme="minorHAnsi"/>
          <w:b/>
          <w:bCs/>
          <w:lang w:eastAsia="sv-SE"/>
        </w:rPr>
        <w:br/>
      </w:r>
      <w:r w:rsidRPr="00802085">
        <w:rPr>
          <w:rFonts w:eastAsia="Times New Roman" w:cstheme="minorHAnsi"/>
          <w:lang w:eastAsia="sv-SE"/>
        </w:rPr>
        <w:t>Ordf: Owe Hjalmarsson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>.ordf: Hans Andersson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>ekr: Kjell ac Bergström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Ralf Ekman</w:t>
      </w:r>
      <w:r w:rsidRPr="00802085">
        <w:rPr>
          <w:rFonts w:eastAsia="Times New Roman" w:cstheme="minorHAnsi"/>
          <w:lang w:eastAsia="sv-SE"/>
        </w:rPr>
        <w:br/>
      </w:r>
      <w:r w:rsidRPr="00E74C52">
        <w:rPr>
          <w:rFonts w:eastAsia="Times New Roman" w:cstheme="minorHAnsi"/>
          <w:lang w:eastAsia="sv-SE"/>
        </w:rPr>
        <w:t>Övriga ledamöter:</w:t>
      </w:r>
      <w:r w:rsidRPr="00E74C52">
        <w:rPr>
          <w:rFonts w:eastAsia="Times New Roman" w:cstheme="minorHAnsi"/>
          <w:iCs/>
          <w:lang w:eastAsia="sv-SE"/>
        </w:rPr>
        <w:t xml:space="preserve"> Kjell Jönsson, Timo Hiekkalinna, &amp; Bengt Olsson.</w:t>
      </w:r>
    </w:p>
    <w:p w14:paraId="773DEEFF" w14:textId="39134E83" w:rsid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E74C52">
        <w:rPr>
          <w:rFonts w:eastAsia="Times New Roman" w:cstheme="minorHAnsi"/>
          <w:iCs/>
          <w:lang w:eastAsia="sv-SE"/>
        </w:rPr>
        <w:t>Adj.: Kenny Bengtsson &amp; Dick Carlsson</w:t>
      </w:r>
    </w:p>
    <w:p w14:paraId="34B7BEEC" w14:textId="77777777" w:rsidR="00E74C52" w:rsidRDefault="00E74C52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</w:p>
    <w:p w14:paraId="4564D19A" w14:textId="77777777" w:rsidR="00BA1977" w:rsidRPr="00E74C52" w:rsidRDefault="00BA1977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</w:p>
    <w:p w14:paraId="549769E9" w14:textId="77777777" w:rsidR="00E74C52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1991-92</w:t>
      </w:r>
      <w:r w:rsidRPr="00802085">
        <w:rPr>
          <w:rFonts w:eastAsia="Times New Roman" w:cstheme="minorHAnsi"/>
          <w:b/>
          <w:bCs/>
          <w:lang w:eastAsia="sv-SE"/>
        </w:rPr>
        <w:br/>
      </w:r>
      <w:r w:rsidRPr="00802085">
        <w:rPr>
          <w:rFonts w:eastAsia="Times New Roman" w:cstheme="minorHAnsi"/>
          <w:lang w:eastAsia="sv-SE"/>
        </w:rPr>
        <w:t>Ordf: Owe Hjalmarsson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>.ordf: Hans Andersson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>ekr: Kjell ac Bergström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Ralf Ekman</w:t>
      </w:r>
      <w:r w:rsidRPr="00802085">
        <w:rPr>
          <w:rFonts w:eastAsia="Times New Roman" w:cstheme="minorHAnsi"/>
          <w:lang w:eastAsia="sv-SE"/>
        </w:rPr>
        <w:br/>
      </w:r>
      <w:r w:rsidRPr="00E74C52">
        <w:rPr>
          <w:rFonts w:eastAsia="Times New Roman" w:cstheme="minorHAnsi"/>
          <w:lang w:eastAsia="sv-SE"/>
        </w:rPr>
        <w:t>Övriga ledamöter:</w:t>
      </w:r>
      <w:r w:rsidRPr="00E74C52">
        <w:rPr>
          <w:rFonts w:eastAsia="Times New Roman" w:cstheme="minorHAnsi"/>
          <w:iCs/>
          <w:lang w:eastAsia="sv-SE"/>
        </w:rPr>
        <w:t xml:space="preserve"> Kjell Jönsson, Timo Hiekkalinna, &amp; Bengt Olsson.</w:t>
      </w:r>
    </w:p>
    <w:p w14:paraId="1E06990F" w14:textId="4FC6E0DE" w:rsid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E74C52">
        <w:rPr>
          <w:rFonts w:eastAsia="Times New Roman" w:cstheme="minorHAnsi"/>
          <w:iCs/>
          <w:lang w:eastAsia="sv-SE"/>
        </w:rPr>
        <w:t>Adj.: Kenny Bengtsson &amp; Dick Carlsson</w:t>
      </w:r>
    </w:p>
    <w:p w14:paraId="1BAD7A98" w14:textId="108C5925" w:rsidR="00E74C52" w:rsidRPr="00E74C52" w:rsidRDefault="00CE7418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>
        <w:rPr>
          <w:noProof/>
        </w:rPr>
        <w:drawing>
          <wp:inline distT="0" distB="0" distL="0" distR="0" wp14:anchorId="73448B86" wp14:editId="1FAD7E82">
            <wp:extent cx="3600000" cy="3250568"/>
            <wp:effectExtent l="0" t="0" r="635" b="6985"/>
            <wp:docPr id="7" name="Bildobjekt 7" descr="En bild som visar text, skärmbild, stå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7" descr="En bild som visar text, skärmbild, står&#10;&#10;Automatiskt genererad beskrivning"/>
                    <pic:cNvPicPr/>
                  </pic:nvPicPr>
                  <pic:blipFill rotWithShape="1">
                    <a:blip r:embed="rId18"/>
                    <a:srcRect l="33624" t="17369" r="18104" b="5147"/>
                    <a:stretch/>
                  </pic:blipFill>
                  <pic:spPr bwMode="auto">
                    <a:xfrm>
                      <a:off x="0" y="0"/>
                      <a:ext cx="3600000" cy="3250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3EF55" w14:textId="77777777" w:rsidR="00E74C52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1990-91</w:t>
      </w:r>
      <w:r w:rsidRPr="00802085">
        <w:rPr>
          <w:rFonts w:eastAsia="Times New Roman" w:cstheme="minorHAnsi"/>
          <w:b/>
          <w:bCs/>
          <w:lang w:eastAsia="sv-SE"/>
        </w:rPr>
        <w:br/>
      </w:r>
      <w:r w:rsidRPr="00802085">
        <w:rPr>
          <w:rFonts w:eastAsia="Times New Roman" w:cstheme="minorHAnsi"/>
          <w:lang w:eastAsia="sv-SE"/>
        </w:rPr>
        <w:t>Ordf: Owe Hjalmarsson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>.ordf: Hans Andersson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>ekr: Kjell ac Bergström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Ralf Ekman</w:t>
      </w:r>
      <w:r w:rsidRPr="00802085">
        <w:rPr>
          <w:rFonts w:eastAsia="Times New Roman" w:cstheme="minorHAnsi"/>
          <w:lang w:eastAsia="sv-SE"/>
        </w:rPr>
        <w:br/>
      </w:r>
      <w:r w:rsidRPr="00E74C52">
        <w:rPr>
          <w:rFonts w:eastAsia="Times New Roman" w:cstheme="minorHAnsi"/>
          <w:lang w:eastAsia="sv-SE"/>
        </w:rPr>
        <w:t>Övriga ledamöter:</w:t>
      </w:r>
      <w:r w:rsidRPr="00E74C52">
        <w:rPr>
          <w:rFonts w:eastAsia="Times New Roman" w:cstheme="minorHAnsi"/>
          <w:iCs/>
          <w:lang w:eastAsia="sv-SE"/>
        </w:rPr>
        <w:t xml:space="preserve"> Kjell Jönsson, Timo Hiekkalinna, &amp; Bengt Olsson. </w:t>
      </w:r>
    </w:p>
    <w:p w14:paraId="7E2AA7FE" w14:textId="15016766" w:rsid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E74C52">
        <w:rPr>
          <w:rFonts w:eastAsia="Times New Roman" w:cstheme="minorHAnsi"/>
          <w:iCs/>
          <w:lang w:eastAsia="sv-SE"/>
        </w:rPr>
        <w:t>Adj.: Kenny Bengtsson &amp; Dick Carlsson</w:t>
      </w:r>
    </w:p>
    <w:p w14:paraId="71E86D86" w14:textId="77777777" w:rsidR="00E74C52" w:rsidRPr="00E74C52" w:rsidRDefault="00E74C52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</w:p>
    <w:p w14:paraId="7A6E33FE" w14:textId="77777777" w:rsidR="00E74C52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1989-90</w:t>
      </w:r>
      <w:r w:rsidRPr="00802085">
        <w:rPr>
          <w:rFonts w:eastAsia="Times New Roman" w:cstheme="minorHAnsi"/>
          <w:b/>
          <w:bCs/>
          <w:lang w:eastAsia="sv-SE"/>
        </w:rPr>
        <w:br/>
      </w:r>
      <w:r w:rsidRPr="00802085">
        <w:rPr>
          <w:rFonts w:eastAsia="Times New Roman" w:cstheme="minorHAnsi"/>
          <w:lang w:eastAsia="sv-SE"/>
        </w:rPr>
        <w:t>Ordf: Owe Hjalmarsson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>.ordf: Hans Andersson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>ekr: Kjell ac Bergström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Ralf Ekman</w:t>
      </w:r>
      <w:r w:rsidRPr="00802085">
        <w:rPr>
          <w:rFonts w:eastAsia="Times New Roman" w:cstheme="minorHAnsi"/>
          <w:lang w:eastAsia="sv-SE"/>
        </w:rPr>
        <w:br/>
      </w:r>
      <w:r w:rsidRPr="00E74C52">
        <w:rPr>
          <w:rFonts w:eastAsia="Times New Roman" w:cstheme="minorHAnsi"/>
          <w:lang w:eastAsia="sv-SE"/>
        </w:rPr>
        <w:t>Övriga ledamöter:</w:t>
      </w:r>
      <w:r w:rsidRPr="00E74C52">
        <w:rPr>
          <w:rFonts w:eastAsia="Times New Roman" w:cstheme="minorHAnsi"/>
          <w:iCs/>
          <w:lang w:eastAsia="sv-SE"/>
        </w:rPr>
        <w:t xml:space="preserve"> Kjell Jönsson, Timo Hiekkalinna, &amp; Bengt Olsson.</w:t>
      </w:r>
    </w:p>
    <w:p w14:paraId="457BA96B" w14:textId="70CDA21E" w:rsid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E74C52">
        <w:rPr>
          <w:rFonts w:eastAsia="Times New Roman" w:cstheme="minorHAnsi"/>
          <w:iCs/>
          <w:lang w:eastAsia="sv-SE"/>
        </w:rPr>
        <w:t>Adj.: Kenny Bengtsson &amp; Dick Carlsson</w:t>
      </w:r>
    </w:p>
    <w:p w14:paraId="1BD139A2" w14:textId="77777777" w:rsidR="00E74C52" w:rsidRPr="00E74C52" w:rsidRDefault="00E74C52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</w:p>
    <w:p w14:paraId="0292679D" w14:textId="77777777" w:rsidR="00E74C52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1988-89</w:t>
      </w:r>
      <w:r w:rsidRPr="00802085">
        <w:rPr>
          <w:rFonts w:eastAsia="Times New Roman" w:cstheme="minorHAnsi"/>
          <w:b/>
          <w:bCs/>
          <w:lang w:eastAsia="sv-SE"/>
        </w:rPr>
        <w:br/>
      </w:r>
      <w:r w:rsidRPr="00802085">
        <w:rPr>
          <w:rFonts w:eastAsia="Times New Roman" w:cstheme="minorHAnsi"/>
          <w:lang w:eastAsia="sv-SE"/>
        </w:rPr>
        <w:t>Ordf: Owe Hjalmarsson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>.ordf: Hans Andersson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>ekr: Kjell ac Bergström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Gert Eklund</w:t>
      </w:r>
      <w:r w:rsidRPr="00802085">
        <w:rPr>
          <w:rFonts w:eastAsia="Times New Roman" w:cstheme="minorHAnsi"/>
          <w:lang w:eastAsia="sv-SE"/>
        </w:rPr>
        <w:br/>
      </w:r>
      <w:r w:rsidRPr="00E74C52">
        <w:rPr>
          <w:rFonts w:eastAsia="Times New Roman" w:cstheme="minorHAnsi"/>
          <w:lang w:eastAsia="sv-SE"/>
        </w:rPr>
        <w:t>Övriga ledamöter:</w:t>
      </w:r>
      <w:r w:rsidRPr="00E74C52">
        <w:rPr>
          <w:rFonts w:eastAsia="Times New Roman" w:cstheme="minorHAnsi"/>
          <w:iCs/>
          <w:lang w:eastAsia="sv-SE"/>
        </w:rPr>
        <w:t xml:space="preserve"> Kjell Jönsson, Per Andersson &amp; Hans Wallenstam.  </w:t>
      </w:r>
    </w:p>
    <w:p w14:paraId="341F4850" w14:textId="459DB47F" w:rsid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E74C52">
        <w:rPr>
          <w:rFonts w:eastAsia="Times New Roman" w:cstheme="minorHAnsi"/>
          <w:iCs/>
          <w:lang w:eastAsia="sv-SE"/>
        </w:rPr>
        <w:t>Adj.: Dick Carlsson</w:t>
      </w:r>
    </w:p>
    <w:p w14:paraId="4E224A66" w14:textId="77777777" w:rsidR="00E74C52" w:rsidRPr="00E74C52" w:rsidRDefault="00E74C52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</w:p>
    <w:p w14:paraId="3AE1EE5F" w14:textId="77777777" w:rsidR="00E74C52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1987-88</w:t>
      </w:r>
      <w:r w:rsidRPr="00802085">
        <w:rPr>
          <w:rFonts w:eastAsia="Times New Roman" w:cstheme="minorHAnsi"/>
          <w:b/>
          <w:bCs/>
          <w:lang w:eastAsia="sv-SE"/>
        </w:rPr>
        <w:br/>
      </w:r>
      <w:r w:rsidRPr="00802085">
        <w:rPr>
          <w:rFonts w:eastAsia="Times New Roman" w:cstheme="minorHAnsi"/>
          <w:lang w:eastAsia="sv-SE"/>
        </w:rPr>
        <w:t>Ordf: Bengt Bjerned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>.ordf: Owe Hjalmarsson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>ekr: Kjell ac Bergström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Gert Eklund</w:t>
      </w:r>
      <w:r w:rsidRPr="00802085">
        <w:rPr>
          <w:rFonts w:eastAsia="Times New Roman" w:cstheme="minorHAnsi"/>
          <w:lang w:eastAsia="sv-SE"/>
        </w:rPr>
        <w:br/>
      </w:r>
      <w:r w:rsidRPr="00E74C52">
        <w:rPr>
          <w:rFonts w:eastAsia="Times New Roman" w:cstheme="minorHAnsi"/>
          <w:lang w:eastAsia="sv-SE"/>
        </w:rPr>
        <w:t>Övriga ledamöter:</w:t>
      </w:r>
      <w:r w:rsidRPr="00E74C52">
        <w:rPr>
          <w:rFonts w:eastAsia="Times New Roman" w:cstheme="minorHAnsi"/>
          <w:iCs/>
          <w:lang w:eastAsia="sv-SE"/>
        </w:rPr>
        <w:t xml:space="preserve"> Hans Andersson, Sten Bengtsson &amp; Kjell Jönsson.  </w:t>
      </w:r>
    </w:p>
    <w:p w14:paraId="2F25E1C1" w14:textId="08827EA4" w:rsid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E74C52">
        <w:rPr>
          <w:rFonts w:eastAsia="Times New Roman" w:cstheme="minorHAnsi"/>
          <w:iCs/>
          <w:lang w:eastAsia="sv-SE"/>
        </w:rPr>
        <w:t>Adj.: Dick Carlsson</w:t>
      </w:r>
    </w:p>
    <w:p w14:paraId="11412209" w14:textId="77777777" w:rsidR="00E74C52" w:rsidRPr="00E74C52" w:rsidRDefault="00E74C52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</w:p>
    <w:p w14:paraId="5B5287E5" w14:textId="3572B406" w:rsid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1986-87</w:t>
      </w:r>
      <w:r w:rsidRPr="00802085">
        <w:rPr>
          <w:rFonts w:eastAsia="Times New Roman" w:cstheme="minorHAnsi"/>
          <w:b/>
          <w:bCs/>
          <w:lang w:eastAsia="sv-SE"/>
        </w:rPr>
        <w:br/>
      </w:r>
      <w:r w:rsidRPr="00802085">
        <w:rPr>
          <w:rFonts w:eastAsia="Times New Roman" w:cstheme="minorHAnsi"/>
          <w:lang w:eastAsia="sv-SE"/>
        </w:rPr>
        <w:t>Ordf: Bengt Bjerned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>.ordf: Kjell ac Bergström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>ekr: Kjell ac Bergström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Gert Eklund</w:t>
      </w:r>
      <w:r w:rsidRPr="00802085">
        <w:rPr>
          <w:rFonts w:eastAsia="Times New Roman" w:cstheme="minorHAnsi"/>
          <w:lang w:eastAsia="sv-SE"/>
        </w:rPr>
        <w:br/>
      </w:r>
      <w:r w:rsidRPr="00E74C52">
        <w:rPr>
          <w:rFonts w:eastAsia="Times New Roman" w:cstheme="minorHAnsi"/>
          <w:lang w:eastAsia="sv-SE"/>
        </w:rPr>
        <w:t>Övriga ledamöter:</w:t>
      </w:r>
      <w:r w:rsidRPr="00E74C52">
        <w:rPr>
          <w:rFonts w:eastAsia="Times New Roman" w:cstheme="minorHAnsi"/>
          <w:iCs/>
          <w:lang w:eastAsia="sv-SE"/>
        </w:rPr>
        <w:t xml:space="preserve"> Kjell Jönsson, Lars-Göran Björkman, Owe Hjalmarsson &amp; Rolf Andersson</w:t>
      </w:r>
    </w:p>
    <w:p w14:paraId="0C7121A0" w14:textId="77777777" w:rsidR="00E74C52" w:rsidRPr="00E74C52" w:rsidRDefault="00E74C52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</w:p>
    <w:p w14:paraId="036396D7" w14:textId="77777777" w:rsidR="00E74C52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1985-86</w:t>
      </w:r>
      <w:r w:rsidRPr="00802085">
        <w:rPr>
          <w:rFonts w:eastAsia="Times New Roman" w:cstheme="minorHAnsi"/>
          <w:b/>
          <w:bCs/>
          <w:lang w:eastAsia="sv-SE"/>
        </w:rPr>
        <w:br/>
      </w:r>
      <w:r w:rsidRPr="00802085">
        <w:rPr>
          <w:rFonts w:eastAsia="Times New Roman" w:cstheme="minorHAnsi"/>
          <w:lang w:eastAsia="sv-SE"/>
        </w:rPr>
        <w:t>Ordf: Bengt Bjerned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>.ordf: Åke Holmstedt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>ekr: Kjell ac Bergström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Bengt Bjerned</w:t>
      </w:r>
      <w:r w:rsidRPr="00802085">
        <w:rPr>
          <w:rFonts w:eastAsia="Times New Roman" w:cstheme="minorHAnsi"/>
          <w:lang w:eastAsia="sv-SE"/>
        </w:rPr>
        <w:br/>
      </w:r>
      <w:r w:rsidRPr="00E74C52">
        <w:rPr>
          <w:rFonts w:eastAsia="Times New Roman" w:cstheme="minorHAnsi"/>
          <w:lang w:eastAsia="sv-SE"/>
        </w:rPr>
        <w:t>Övriga ledamöter:</w:t>
      </w:r>
      <w:r w:rsidRPr="00E74C52">
        <w:rPr>
          <w:rFonts w:eastAsia="Times New Roman" w:cstheme="minorHAnsi"/>
          <w:iCs/>
          <w:lang w:eastAsia="sv-SE"/>
        </w:rPr>
        <w:t xml:space="preserve"> Kjell Jönsson, Lars-Göran Björkman, Kjell Andersson &amp; Åke Svensson. </w:t>
      </w:r>
    </w:p>
    <w:p w14:paraId="083453C8" w14:textId="1E9E6443" w:rsid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E74C52">
        <w:rPr>
          <w:rFonts w:eastAsia="Times New Roman" w:cstheme="minorHAnsi"/>
          <w:iCs/>
          <w:lang w:eastAsia="sv-SE"/>
        </w:rPr>
        <w:t>Adj.: Dick Carlsson</w:t>
      </w:r>
    </w:p>
    <w:p w14:paraId="3D7933FC" w14:textId="77777777" w:rsidR="00E74C52" w:rsidRPr="00E74C52" w:rsidRDefault="00E74C52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</w:p>
    <w:p w14:paraId="5A7ECF3C" w14:textId="18F72C4B" w:rsidR="00802085" w:rsidRP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1984-85</w:t>
      </w:r>
      <w:r w:rsidRPr="00802085">
        <w:rPr>
          <w:rFonts w:eastAsia="Times New Roman" w:cstheme="minorHAnsi"/>
          <w:b/>
          <w:bCs/>
          <w:lang w:eastAsia="sv-SE"/>
        </w:rPr>
        <w:br/>
      </w:r>
      <w:r w:rsidRPr="00802085">
        <w:rPr>
          <w:rFonts w:eastAsia="Times New Roman" w:cstheme="minorHAnsi"/>
          <w:lang w:eastAsia="sv-SE"/>
        </w:rPr>
        <w:t>Ordf: Bengt Bjerned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>.ordf: Åke Holmstedt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>ekr: Kjell ac Bergström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Bengt Bjerned</w:t>
      </w:r>
    </w:p>
    <w:p w14:paraId="6CBFE794" w14:textId="77777777" w:rsidR="00E74C52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E74C52">
        <w:rPr>
          <w:rFonts w:eastAsia="Times New Roman" w:cstheme="minorHAnsi"/>
          <w:lang w:eastAsia="sv-SE"/>
        </w:rPr>
        <w:t>Övriga ledamöter:</w:t>
      </w:r>
      <w:r w:rsidRPr="00E74C52">
        <w:rPr>
          <w:rFonts w:eastAsia="Times New Roman" w:cstheme="minorHAnsi"/>
          <w:iCs/>
          <w:lang w:eastAsia="sv-SE"/>
        </w:rPr>
        <w:t xml:space="preserve"> Kjell Jönsson, Lars-Göran Björkman, Kjell Andersson &amp; Åke Svensson. </w:t>
      </w:r>
    </w:p>
    <w:p w14:paraId="4DE117BF" w14:textId="192418AC" w:rsidR="00802085" w:rsidRPr="00E74C52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 w:rsidRPr="00E74C52">
        <w:rPr>
          <w:rFonts w:eastAsia="Times New Roman" w:cstheme="minorHAnsi"/>
          <w:iCs/>
          <w:lang w:eastAsia="sv-SE"/>
        </w:rPr>
        <w:t>Adj.: Dick Carlsson &amp; Thomas Fredlund</w:t>
      </w:r>
    </w:p>
    <w:p w14:paraId="798C77E6" w14:textId="77777777" w:rsidR="00E74C52" w:rsidRDefault="00E74C52" w:rsidP="00BA1977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sv-SE"/>
        </w:rPr>
      </w:pPr>
    </w:p>
    <w:p w14:paraId="10D4695E" w14:textId="77777777" w:rsidR="00E74C52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1983-84</w:t>
      </w:r>
      <w:r w:rsidRPr="00802085">
        <w:rPr>
          <w:rFonts w:eastAsia="Times New Roman" w:cstheme="minorHAnsi"/>
          <w:b/>
          <w:bCs/>
          <w:lang w:eastAsia="sv-SE"/>
        </w:rPr>
        <w:br/>
      </w:r>
      <w:r w:rsidRPr="00802085">
        <w:rPr>
          <w:rFonts w:eastAsia="Times New Roman" w:cstheme="minorHAnsi"/>
          <w:lang w:eastAsia="sv-SE"/>
        </w:rPr>
        <w:t>Ordf: Bengt Bjerned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>.ordf: Åke Holmstedt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>ekr: Kjell ac Bergström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Bengt Bjerned</w:t>
      </w:r>
      <w:r w:rsidRPr="00802085">
        <w:rPr>
          <w:rFonts w:eastAsia="Times New Roman" w:cstheme="minorHAnsi"/>
          <w:lang w:eastAsia="sv-SE"/>
        </w:rPr>
        <w:br/>
      </w:r>
      <w:r w:rsidRPr="00E74C52">
        <w:rPr>
          <w:rFonts w:eastAsia="Times New Roman" w:cstheme="minorHAnsi"/>
          <w:lang w:eastAsia="sv-SE"/>
        </w:rPr>
        <w:t>Övriga ledamöter:</w:t>
      </w:r>
      <w:r w:rsidRPr="00E74C52">
        <w:rPr>
          <w:rFonts w:eastAsia="Times New Roman" w:cstheme="minorHAnsi"/>
          <w:iCs/>
          <w:lang w:eastAsia="sv-SE"/>
        </w:rPr>
        <w:t xml:space="preserve"> Kjell Jönsson, Lars-Göran Björkman, Kjell Andersson &amp; Anders Krook. </w:t>
      </w:r>
    </w:p>
    <w:p w14:paraId="4F58EA41" w14:textId="3FDAEF39" w:rsidR="00802085" w:rsidRPr="00E74C52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 w:rsidRPr="00E74C52">
        <w:rPr>
          <w:rFonts w:eastAsia="Times New Roman" w:cstheme="minorHAnsi"/>
          <w:iCs/>
          <w:lang w:eastAsia="sv-SE"/>
        </w:rPr>
        <w:t>Adj.: Åke Svensson, Dick Carlsson &amp; Thomas Fredlund</w:t>
      </w:r>
    </w:p>
    <w:p w14:paraId="27C6AC94" w14:textId="77777777" w:rsidR="00BA1977" w:rsidRDefault="00BA1977" w:rsidP="00BA1977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sv-SE"/>
        </w:rPr>
      </w:pPr>
    </w:p>
    <w:p w14:paraId="63B01C32" w14:textId="77777777" w:rsidR="00BA1977" w:rsidRDefault="00BA1977" w:rsidP="00BA1977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sv-SE"/>
        </w:rPr>
      </w:pPr>
    </w:p>
    <w:p w14:paraId="29D3CE17" w14:textId="77777777" w:rsidR="00BA1977" w:rsidRDefault="00BA1977" w:rsidP="00BA1977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sv-SE"/>
        </w:rPr>
      </w:pPr>
    </w:p>
    <w:p w14:paraId="40FE889E" w14:textId="77777777" w:rsidR="00BA1977" w:rsidRDefault="00BA1977" w:rsidP="00BA1977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sv-SE"/>
        </w:rPr>
      </w:pPr>
    </w:p>
    <w:p w14:paraId="4B166651" w14:textId="77777777" w:rsidR="00BA1977" w:rsidRDefault="00BA1977" w:rsidP="00BA1977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sv-SE"/>
        </w:rPr>
      </w:pPr>
    </w:p>
    <w:p w14:paraId="4365E14D" w14:textId="77777777" w:rsidR="00BA1977" w:rsidRDefault="00BA1977" w:rsidP="00BA1977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sv-SE"/>
        </w:rPr>
      </w:pPr>
    </w:p>
    <w:p w14:paraId="14D44638" w14:textId="77777777" w:rsidR="00BA1977" w:rsidRDefault="00BA1977" w:rsidP="00BA1977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sv-SE"/>
        </w:rPr>
      </w:pPr>
    </w:p>
    <w:p w14:paraId="5ED523C1" w14:textId="77777777" w:rsidR="00BA1977" w:rsidRDefault="00BA1977" w:rsidP="00BA1977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sv-SE"/>
        </w:rPr>
      </w:pPr>
    </w:p>
    <w:p w14:paraId="1B7A9AEB" w14:textId="77777777" w:rsidR="00BA1977" w:rsidRDefault="00BA1977" w:rsidP="00BA1977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sv-SE"/>
        </w:rPr>
      </w:pPr>
    </w:p>
    <w:p w14:paraId="148E4AC9" w14:textId="77777777" w:rsidR="00BA1977" w:rsidRDefault="00BA1977" w:rsidP="00BA1977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sv-SE"/>
        </w:rPr>
      </w:pPr>
    </w:p>
    <w:p w14:paraId="3A6B06DD" w14:textId="77777777" w:rsidR="00BA1977" w:rsidRDefault="00BA1977" w:rsidP="00BA1977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sv-SE"/>
        </w:rPr>
      </w:pPr>
    </w:p>
    <w:p w14:paraId="268EB262" w14:textId="31D7AF40" w:rsidR="00E74C52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1982-83</w:t>
      </w:r>
      <w:r w:rsidRPr="00802085">
        <w:rPr>
          <w:rFonts w:eastAsia="Times New Roman" w:cstheme="minorHAnsi"/>
          <w:lang w:eastAsia="sv-SE"/>
        </w:rPr>
        <w:br/>
        <w:t>Ordf: Bengt Bjerned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>.ordf: Åke Holmstedt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>ekr: Kjell ac Bergström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Bengt Bjerned</w:t>
      </w:r>
      <w:r w:rsidRPr="00802085">
        <w:rPr>
          <w:rFonts w:eastAsia="Times New Roman" w:cstheme="minorHAnsi"/>
          <w:lang w:eastAsia="sv-SE"/>
        </w:rPr>
        <w:br/>
      </w:r>
      <w:r w:rsidRPr="00E74C52">
        <w:rPr>
          <w:rFonts w:eastAsia="Times New Roman" w:cstheme="minorHAnsi"/>
          <w:lang w:eastAsia="sv-SE"/>
        </w:rPr>
        <w:t>Övriga ledamöter:</w:t>
      </w:r>
      <w:r w:rsidRPr="00E74C52">
        <w:rPr>
          <w:rFonts w:eastAsia="Times New Roman" w:cstheme="minorHAnsi"/>
          <w:iCs/>
          <w:lang w:eastAsia="sv-SE"/>
        </w:rPr>
        <w:t xml:space="preserve"> Kjell Jönsson, Kjell Andersson, Anders Krook. </w:t>
      </w:r>
    </w:p>
    <w:p w14:paraId="211FA0B9" w14:textId="4B5E24E7" w:rsid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E74C52">
        <w:rPr>
          <w:rFonts w:eastAsia="Times New Roman" w:cstheme="minorHAnsi"/>
          <w:iCs/>
          <w:lang w:eastAsia="sv-SE"/>
        </w:rPr>
        <w:t xml:space="preserve">Adj.: Lars-Göran Björkman, Dick Carlsson &amp; Thomas Fredlund </w:t>
      </w:r>
    </w:p>
    <w:p w14:paraId="75BAA0CF" w14:textId="0E36B8D2" w:rsidR="00E74C52" w:rsidRDefault="002C5E47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>
        <w:rPr>
          <w:noProof/>
        </w:rPr>
        <w:drawing>
          <wp:inline distT="0" distB="0" distL="0" distR="0" wp14:anchorId="645D1885" wp14:editId="298A2E74">
            <wp:extent cx="3600000" cy="3063041"/>
            <wp:effectExtent l="0" t="0" r="635" b="4445"/>
            <wp:docPr id="5" name="Bildobjekt 5" descr="En bild som visar text, person, står, stående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text, person, står, stående&#10;&#10;Automatiskt genererad beskrivning"/>
                    <pic:cNvPicPr/>
                  </pic:nvPicPr>
                  <pic:blipFill rotWithShape="1">
                    <a:blip r:embed="rId19"/>
                    <a:srcRect l="22800" t="10387" r="22702" b="7183"/>
                    <a:stretch/>
                  </pic:blipFill>
                  <pic:spPr bwMode="auto">
                    <a:xfrm>
                      <a:off x="0" y="0"/>
                      <a:ext cx="3600000" cy="3063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307E45" w14:textId="77777777" w:rsidR="00A17286" w:rsidRPr="00E74C52" w:rsidRDefault="00A17286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</w:p>
    <w:p w14:paraId="2BC756C7" w14:textId="77777777" w:rsidR="00E74C52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1981-82</w:t>
      </w:r>
      <w:r w:rsidRPr="00802085">
        <w:rPr>
          <w:rFonts w:eastAsia="Times New Roman" w:cstheme="minorHAnsi"/>
          <w:b/>
          <w:bCs/>
          <w:lang w:eastAsia="sv-SE"/>
        </w:rPr>
        <w:br/>
      </w:r>
      <w:r w:rsidRPr="00802085">
        <w:rPr>
          <w:rFonts w:eastAsia="Times New Roman" w:cstheme="minorHAnsi"/>
          <w:lang w:eastAsia="sv-SE"/>
        </w:rPr>
        <w:t>Ordf: Bengt Bjerned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>.ordf: Åke Holmstedt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>ekr: Kjall ac Bergström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Bengt Bjerned</w:t>
      </w:r>
      <w:r w:rsidRPr="00802085">
        <w:rPr>
          <w:rFonts w:eastAsia="Times New Roman" w:cstheme="minorHAnsi"/>
          <w:lang w:eastAsia="sv-SE"/>
        </w:rPr>
        <w:br/>
      </w:r>
      <w:r w:rsidRPr="00E74C52">
        <w:rPr>
          <w:rFonts w:eastAsia="Times New Roman" w:cstheme="minorHAnsi"/>
          <w:lang w:eastAsia="sv-SE"/>
        </w:rPr>
        <w:t>Övriga ledamöter:</w:t>
      </w:r>
      <w:r w:rsidRPr="00E74C52">
        <w:rPr>
          <w:rFonts w:eastAsia="Times New Roman" w:cstheme="minorHAnsi"/>
          <w:iCs/>
          <w:lang w:eastAsia="sv-SE"/>
        </w:rPr>
        <w:t xml:space="preserve"> Kjell Jönsson, Malte Larsson, Anders Krook. </w:t>
      </w:r>
    </w:p>
    <w:p w14:paraId="55659C44" w14:textId="1958E0EB" w:rsid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E74C52">
        <w:rPr>
          <w:rFonts w:eastAsia="Times New Roman" w:cstheme="minorHAnsi"/>
          <w:iCs/>
          <w:lang w:eastAsia="sv-SE"/>
        </w:rPr>
        <w:t xml:space="preserve">Adj.: Lars-Göran Björkman, Dick Carlsson &amp; Thomas Fredlund </w:t>
      </w:r>
    </w:p>
    <w:p w14:paraId="01B95BEF" w14:textId="77777777" w:rsidR="00E74C52" w:rsidRPr="00E74C52" w:rsidRDefault="00E74C52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</w:p>
    <w:p w14:paraId="3322757C" w14:textId="77777777" w:rsidR="00E74C52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1980-81</w:t>
      </w:r>
      <w:r w:rsidRPr="00802085">
        <w:rPr>
          <w:rFonts w:eastAsia="Times New Roman" w:cstheme="minorHAnsi"/>
          <w:b/>
          <w:bCs/>
          <w:lang w:eastAsia="sv-SE"/>
        </w:rPr>
        <w:br/>
      </w:r>
      <w:r w:rsidRPr="00802085">
        <w:rPr>
          <w:rFonts w:eastAsia="Times New Roman" w:cstheme="minorHAnsi"/>
          <w:lang w:eastAsia="sv-SE"/>
        </w:rPr>
        <w:t>Ordf: Bengt Bjerned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>.ordf: Åke Holmstedt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>ekr: Kjell ac Bergström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Bengt Bjerned</w:t>
      </w:r>
      <w:r w:rsidRPr="00802085">
        <w:rPr>
          <w:rFonts w:eastAsia="Times New Roman" w:cstheme="minorHAnsi"/>
          <w:lang w:eastAsia="sv-SE"/>
        </w:rPr>
        <w:br/>
      </w:r>
      <w:r w:rsidRPr="00E74C52">
        <w:rPr>
          <w:rFonts w:eastAsia="Times New Roman" w:cstheme="minorHAnsi"/>
          <w:lang w:eastAsia="sv-SE"/>
        </w:rPr>
        <w:t>Övriga ledamöter:</w:t>
      </w:r>
      <w:r w:rsidRPr="00E74C52">
        <w:rPr>
          <w:rFonts w:eastAsia="Times New Roman" w:cstheme="minorHAnsi"/>
          <w:iCs/>
          <w:lang w:eastAsia="sv-SE"/>
        </w:rPr>
        <w:t xml:space="preserve"> Bernt Olsson, Malte Larsson, Reino Pruni, Anders Krook. </w:t>
      </w:r>
    </w:p>
    <w:p w14:paraId="3628CC59" w14:textId="4C01F32F" w:rsid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E74C52">
        <w:rPr>
          <w:rFonts w:eastAsia="Times New Roman" w:cstheme="minorHAnsi"/>
          <w:iCs/>
          <w:lang w:eastAsia="sv-SE"/>
        </w:rPr>
        <w:t>Adj.: Dick Carlsson &amp; Thomas Fredlund</w:t>
      </w:r>
    </w:p>
    <w:p w14:paraId="01DB3A74" w14:textId="77777777" w:rsidR="00E74C52" w:rsidRPr="00E74C52" w:rsidRDefault="00E74C52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</w:p>
    <w:p w14:paraId="61ED22D1" w14:textId="77777777" w:rsidR="00E74C52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1979-80</w:t>
      </w:r>
      <w:r w:rsidRPr="00802085">
        <w:rPr>
          <w:rFonts w:eastAsia="Times New Roman" w:cstheme="minorHAnsi"/>
          <w:b/>
          <w:bCs/>
          <w:lang w:eastAsia="sv-SE"/>
        </w:rPr>
        <w:br/>
      </w:r>
      <w:r w:rsidRPr="00802085">
        <w:rPr>
          <w:rFonts w:eastAsia="Times New Roman" w:cstheme="minorHAnsi"/>
          <w:lang w:eastAsia="sv-SE"/>
        </w:rPr>
        <w:t>Ordf: Bengt Bjerned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>.ordf: Åke Holmstedt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>ekr: Kjell ac Bergström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Bengt Bjerned</w:t>
      </w:r>
      <w:r w:rsidRPr="00802085">
        <w:rPr>
          <w:rFonts w:eastAsia="Times New Roman" w:cstheme="minorHAnsi"/>
          <w:lang w:eastAsia="sv-SE"/>
        </w:rPr>
        <w:br/>
      </w:r>
      <w:r w:rsidRPr="00E74C52">
        <w:rPr>
          <w:rFonts w:eastAsia="Times New Roman" w:cstheme="minorHAnsi"/>
          <w:lang w:eastAsia="sv-SE"/>
        </w:rPr>
        <w:t>Övriga ledamöter:</w:t>
      </w:r>
      <w:r w:rsidRPr="00E74C52">
        <w:rPr>
          <w:rFonts w:eastAsia="Times New Roman" w:cstheme="minorHAnsi"/>
          <w:iCs/>
          <w:lang w:eastAsia="sv-SE"/>
        </w:rPr>
        <w:t xml:space="preserve"> Bernt Olsson, Malte Larsson, Reino Pruni, Sven-Erik Johansson. </w:t>
      </w:r>
    </w:p>
    <w:p w14:paraId="56343E88" w14:textId="615D90C7" w:rsid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E74C52">
        <w:rPr>
          <w:rFonts w:eastAsia="Times New Roman" w:cstheme="minorHAnsi"/>
          <w:iCs/>
          <w:lang w:eastAsia="sv-SE"/>
        </w:rPr>
        <w:t>Adj.: Dick Carlsson &amp; Thomas Fredlund</w:t>
      </w:r>
    </w:p>
    <w:p w14:paraId="5D880EDD" w14:textId="77777777" w:rsidR="00E74C52" w:rsidRPr="00E74C52" w:rsidRDefault="00E74C52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</w:p>
    <w:p w14:paraId="0DD76F45" w14:textId="77777777" w:rsidR="00E74C52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1978-79</w:t>
      </w:r>
      <w:r w:rsidRPr="00802085">
        <w:rPr>
          <w:rFonts w:eastAsia="Times New Roman" w:cstheme="minorHAnsi"/>
          <w:b/>
          <w:bCs/>
          <w:lang w:eastAsia="sv-SE"/>
        </w:rPr>
        <w:br/>
      </w:r>
      <w:r w:rsidRPr="00802085">
        <w:rPr>
          <w:rFonts w:eastAsia="Times New Roman" w:cstheme="minorHAnsi"/>
          <w:lang w:eastAsia="sv-SE"/>
        </w:rPr>
        <w:t>Ordf: Bengt Bjerned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>.ordf: Thure Larsson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>ekr: Åke Holmstedt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Bengt Bjerned</w:t>
      </w:r>
      <w:r w:rsidRPr="00802085">
        <w:rPr>
          <w:rFonts w:eastAsia="Times New Roman" w:cstheme="minorHAnsi"/>
          <w:lang w:eastAsia="sv-SE"/>
        </w:rPr>
        <w:br/>
      </w:r>
      <w:r w:rsidRPr="00E74C52">
        <w:rPr>
          <w:rFonts w:eastAsia="Times New Roman" w:cstheme="minorHAnsi"/>
          <w:lang w:eastAsia="sv-SE"/>
        </w:rPr>
        <w:t>Övriga ledamöter:</w:t>
      </w:r>
      <w:r w:rsidRPr="00E74C52">
        <w:rPr>
          <w:rFonts w:eastAsia="Times New Roman" w:cstheme="minorHAnsi"/>
          <w:iCs/>
          <w:lang w:eastAsia="sv-SE"/>
        </w:rPr>
        <w:t xml:space="preserve"> Bernt Olsson, Malte Larsson, Reino Prun &amp; Sven-Erik Johansson. </w:t>
      </w:r>
    </w:p>
    <w:p w14:paraId="2D4FDD32" w14:textId="1812E652" w:rsid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E74C52">
        <w:rPr>
          <w:rFonts w:eastAsia="Times New Roman" w:cstheme="minorHAnsi"/>
          <w:iCs/>
          <w:lang w:eastAsia="sv-SE"/>
        </w:rPr>
        <w:t>Adj.:</w:t>
      </w:r>
      <w:r w:rsidR="00E74C52">
        <w:rPr>
          <w:rFonts w:eastAsia="Times New Roman" w:cstheme="minorHAnsi"/>
          <w:iCs/>
          <w:lang w:eastAsia="sv-SE"/>
        </w:rPr>
        <w:t xml:space="preserve"> </w:t>
      </w:r>
      <w:r w:rsidRPr="00E74C52">
        <w:rPr>
          <w:rFonts w:eastAsia="Times New Roman" w:cstheme="minorHAnsi"/>
          <w:iCs/>
          <w:lang w:eastAsia="sv-SE"/>
        </w:rPr>
        <w:t>Dick Carlsson</w:t>
      </w:r>
    </w:p>
    <w:p w14:paraId="281A9395" w14:textId="77777777" w:rsidR="00E74C52" w:rsidRPr="00E74C52" w:rsidRDefault="00E74C52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</w:p>
    <w:p w14:paraId="6BE58F51" w14:textId="6A2FE0A6" w:rsid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1977-78</w:t>
      </w:r>
      <w:r w:rsidRPr="00802085">
        <w:rPr>
          <w:rFonts w:eastAsia="Times New Roman" w:cstheme="minorHAnsi"/>
          <w:b/>
          <w:bCs/>
          <w:lang w:eastAsia="sv-SE"/>
        </w:rPr>
        <w:br/>
      </w:r>
      <w:r w:rsidRPr="00802085">
        <w:rPr>
          <w:rFonts w:eastAsia="Times New Roman" w:cstheme="minorHAnsi"/>
          <w:lang w:eastAsia="sv-SE"/>
        </w:rPr>
        <w:t>Ordf: Sven-Erik Johansson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>.ordf: Thure Larsson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>ekr: Åke Holmstedt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Bengt Bjerned</w:t>
      </w:r>
      <w:r w:rsidRPr="00802085">
        <w:rPr>
          <w:rFonts w:eastAsia="Times New Roman" w:cstheme="minorHAnsi"/>
          <w:lang w:eastAsia="sv-SE"/>
        </w:rPr>
        <w:br/>
      </w:r>
      <w:r w:rsidRPr="00E74C52">
        <w:rPr>
          <w:rFonts w:eastAsia="Times New Roman" w:cstheme="minorHAnsi"/>
          <w:lang w:eastAsia="sv-SE"/>
        </w:rPr>
        <w:t>Övriga ledamöter:</w:t>
      </w:r>
      <w:r w:rsidRPr="00E74C52">
        <w:rPr>
          <w:rFonts w:eastAsia="Times New Roman" w:cstheme="minorHAnsi"/>
          <w:iCs/>
          <w:lang w:eastAsia="sv-SE"/>
        </w:rPr>
        <w:t xml:space="preserve"> Bernt Olsson, Malte Larsson, Reino Pruni </w:t>
      </w:r>
    </w:p>
    <w:p w14:paraId="49CA351E" w14:textId="77777777" w:rsidR="00E74C52" w:rsidRPr="00E74C52" w:rsidRDefault="00E74C52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</w:p>
    <w:p w14:paraId="791AE348" w14:textId="77777777" w:rsidR="00E74C52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1976-77</w:t>
      </w:r>
      <w:r w:rsidRPr="00802085">
        <w:rPr>
          <w:rFonts w:eastAsia="Times New Roman" w:cstheme="minorHAnsi"/>
          <w:b/>
          <w:bCs/>
          <w:lang w:eastAsia="sv-SE"/>
        </w:rPr>
        <w:br/>
      </w:r>
      <w:r w:rsidRPr="00802085">
        <w:rPr>
          <w:rFonts w:eastAsia="Times New Roman" w:cstheme="minorHAnsi"/>
          <w:lang w:eastAsia="sv-SE"/>
        </w:rPr>
        <w:t>Ordf: Sven-Erik Johansson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>.ordf: Thure Larsson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>ekr: Åke Holmstedt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 xml:space="preserve">assör: Bengt Bjerned </w:t>
      </w:r>
      <w:r w:rsidRPr="00802085">
        <w:rPr>
          <w:rFonts w:eastAsia="Times New Roman" w:cstheme="minorHAnsi"/>
          <w:lang w:eastAsia="sv-SE"/>
        </w:rPr>
        <w:br/>
      </w:r>
      <w:r w:rsidRPr="00E74C52">
        <w:rPr>
          <w:rFonts w:eastAsia="Times New Roman" w:cstheme="minorHAnsi"/>
          <w:lang w:eastAsia="sv-SE"/>
        </w:rPr>
        <w:t>Övriga ledamöter:</w:t>
      </w:r>
      <w:r w:rsidRPr="00E74C52">
        <w:rPr>
          <w:rFonts w:eastAsia="Times New Roman" w:cstheme="minorHAnsi"/>
          <w:iCs/>
          <w:lang w:eastAsia="sv-SE"/>
        </w:rPr>
        <w:t xml:space="preserve"> Bernt Olsson, Malte Larsson, Reino Pruni</w:t>
      </w:r>
      <w:r w:rsidRPr="00E74C52">
        <w:rPr>
          <w:rFonts w:eastAsia="Times New Roman" w:cstheme="minorHAnsi"/>
          <w:lang w:eastAsia="sv-SE"/>
        </w:rPr>
        <w:t>    </w:t>
      </w:r>
    </w:p>
    <w:p w14:paraId="60B8138E" w14:textId="59C1C121" w:rsidR="00802085" w:rsidRPr="00E74C52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sv-SE"/>
        </w:rPr>
      </w:pPr>
      <w:r w:rsidRPr="00E74C52">
        <w:rPr>
          <w:rFonts w:eastAsia="Times New Roman" w:cstheme="minorHAnsi"/>
          <w:b/>
          <w:bCs/>
          <w:lang w:eastAsia="sv-SE"/>
        </w:rPr>
        <w:t>  </w:t>
      </w:r>
    </w:p>
    <w:p w14:paraId="10D3159E" w14:textId="4276B67D" w:rsid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1975-76</w:t>
      </w:r>
      <w:r w:rsidRPr="00802085">
        <w:rPr>
          <w:rFonts w:eastAsia="Times New Roman" w:cstheme="minorHAnsi"/>
          <w:b/>
          <w:bCs/>
          <w:lang w:eastAsia="sv-SE"/>
        </w:rPr>
        <w:br/>
      </w:r>
      <w:r w:rsidRPr="00802085">
        <w:rPr>
          <w:rFonts w:eastAsia="Times New Roman" w:cstheme="minorHAnsi"/>
          <w:lang w:eastAsia="sv-SE"/>
        </w:rPr>
        <w:t>Ordf: Sven-Erik Johansson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>.ordf: Thure Larsson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>ekr: Åke Holmstedt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 xml:space="preserve">assör: Bengt Bjerned </w:t>
      </w:r>
      <w:r w:rsidRPr="00802085">
        <w:rPr>
          <w:rFonts w:eastAsia="Times New Roman" w:cstheme="minorHAnsi"/>
          <w:lang w:eastAsia="sv-SE"/>
        </w:rPr>
        <w:br/>
      </w:r>
      <w:r w:rsidRPr="00E74C52">
        <w:rPr>
          <w:rFonts w:eastAsia="Times New Roman" w:cstheme="minorHAnsi"/>
          <w:lang w:eastAsia="sv-SE"/>
        </w:rPr>
        <w:t>Övriga ledamöter:</w:t>
      </w:r>
      <w:r w:rsidRPr="00E74C52">
        <w:rPr>
          <w:rFonts w:eastAsia="Times New Roman" w:cstheme="minorHAnsi"/>
          <w:iCs/>
          <w:lang w:eastAsia="sv-SE"/>
        </w:rPr>
        <w:t xml:space="preserve"> Bernt Olsson, Malte Larsson, Reino Pruni</w:t>
      </w:r>
      <w:r w:rsidRPr="00E74C52">
        <w:rPr>
          <w:rFonts w:eastAsia="Times New Roman" w:cstheme="minorHAnsi"/>
          <w:lang w:eastAsia="sv-SE"/>
        </w:rPr>
        <w:t>        </w:t>
      </w:r>
    </w:p>
    <w:p w14:paraId="5F43A4B6" w14:textId="77777777" w:rsidR="00E74C52" w:rsidRPr="00E74C52" w:rsidRDefault="00E74C52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</w:p>
    <w:p w14:paraId="0CF0F883" w14:textId="0CED96A7" w:rsid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1974-75</w:t>
      </w:r>
      <w:r w:rsidRPr="00802085">
        <w:rPr>
          <w:rFonts w:eastAsia="Times New Roman" w:cstheme="minorHAnsi"/>
          <w:b/>
          <w:bCs/>
          <w:lang w:eastAsia="sv-SE"/>
        </w:rPr>
        <w:br/>
      </w:r>
      <w:r w:rsidRPr="00802085">
        <w:rPr>
          <w:rFonts w:eastAsia="Times New Roman" w:cstheme="minorHAnsi"/>
          <w:lang w:eastAsia="sv-SE"/>
        </w:rPr>
        <w:t>Ordf: Sven-Erik Johansson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>.ordf: Thure Larsson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>ekr: Åke Holmstedt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Bengt Bjerned</w:t>
      </w:r>
      <w:r w:rsidRPr="00802085">
        <w:rPr>
          <w:rFonts w:eastAsia="Times New Roman" w:cstheme="minorHAnsi"/>
          <w:lang w:eastAsia="sv-SE"/>
        </w:rPr>
        <w:br/>
      </w:r>
      <w:r w:rsidRPr="00E74C52">
        <w:rPr>
          <w:rFonts w:eastAsia="Times New Roman" w:cstheme="minorHAnsi"/>
          <w:lang w:eastAsia="sv-SE"/>
        </w:rPr>
        <w:t>Övriga ledamöter:</w:t>
      </w:r>
      <w:r w:rsidRPr="00E74C52">
        <w:rPr>
          <w:rFonts w:eastAsia="Times New Roman" w:cstheme="minorHAnsi"/>
          <w:iCs/>
          <w:lang w:eastAsia="sv-SE"/>
        </w:rPr>
        <w:t xml:space="preserve"> Bernt Olsson, Malte Larsson, Reino Pruni </w:t>
      </w:r>
    </w:p>
    <w:p w14:paraId="11B93AC5" w14:textId="77777777" w:rsidR="00E74C52" w:rsidRPr="00E74C52" w:rsidRDefault="00E74C52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</w:p>
    <w:p w14:paraId="137A7037" w14:textId="3919D7C0" w:rsid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1973-74</w:t>
      </w:r>
      <w:r w:rsidRPr="00802085">
        <w:rPr>
          <w:rFonts w:eastAsia="Times New Roman" w:cstheme="minorHAnsi"/>
          <w:b/>
          <w:bCs/>
          <w:lang w:eastAsia="sv-SE"/>
        </w:rPr>
        <w:br/>
      </w:r>
      <w:r w:rsidRPr="00802085">
        <w:rPr>
          <w:rFonts w:eastAsia="Times New Roman" w:cstheme="minorHAnsi"/>
          <w:lang w:eastAsia="sv-SE"/>
        </w:rPr>
        <w:t>Ordf: Sven-Erik Johansson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>.ordf: Thure Larsson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>ekr: Åke Holmstedt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Bengt Bjerned</w:t>
      </w:r>
      <w:r w:rsidRPr="00802085">
        <w:rPr>
          <w:rFonts w:eastAsia="Times New Roman" w:cstheme="minorHAnsi"/>
          <w:lang w:eastAsia="sv-SE"/>
        </w:rPr>
        <w:br/>
      </w:r>
      <w:r w:rsidRPr="00E74C52">
        <w:rPr>
          <w:rFonts w:eastAsia="Times New Roman" w:cstheme="minorHAnsi"/>
          <w:lang w:eastAsia="sv-SE"/>
        </w:rPr>
        <w:t>Övriga ledamöter:</w:t>
      </w:r>
      <w:r w:rsidRPr="00E74C52">
        <w:rPr>
          <w:rFonts w:eastAsia="Times New Roman" w:cstheme="minorHAnsi"/>
          <w:iCs/>
          <w:lang w:eastAsia="sv-SE"/>
        </w:rPr>
        <w:t xml:space="preserve"> Bernt Olsson, Malte Larsson, Reino Pruni</w:t>
      </w:r>
      <w:r w:rsidRPr="00E74C52">
        <w:rPr>
          <w:rFonts w:eastAsia="Times New Roman" w:cstheme="minorHAnsi"/>
          <w:lang w:eastAsia="sv-SE"/>
        </w:rPr>
        <w:t xml:space="preserve">      </w:t>
      </w:r>
    </w:p>
    <w:p w14:paraId="2F76B69F" w14:textId="77777777" w:rsidR="00E74C52" w:rsidRPr="00E74C52" w:rsidRDefault="00E74C52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</w:p>
    <w:p w14:paraId="1168F21B" w14:textId="77777777" w:rsidR="00E74C52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1972-73</w:t>
      </w:r>
      <w:r w:rsidRPr="00802085">
        <w:rPr>
          <w:rFonts w:eastAsia="Times New Roman" w:cstheme="minorHAnsi"/>
          <w:b/>
          <w:bCs/>
          <w:lang w:eastAsia="sv-SE"/>
        </w:rPr>
        <w:br/>
      </w:r>
      <w:r w:rsidRPr="00802085">
        <w:rPr>
          <w:rFonts w:eastAsia="Times New Roman" w:cstheme="minorHAnsi"/>
          <w:lang w:eastAsia="sv-SE"/>
        </w:rPr>
        <w:t>Ordf: Sven-Erik Johansson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>.ordf: Thure Larsson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>ekr: Åke Holmstedt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Bengt Bjerned</w:t>
      </w:r>
      <w:r w:rsidRPr="00802085">
        <w:rPr>
          <w:rFonts w:eastAsia="Times New Roman" w:cstheme="minorHAnsi"/>
          <w:lang w:eastAsia="sv-SE"/>
        </w:rPr>
        <w:br/>
      </w:r>
      <w:r w:rsidRPr="00E74C52">
        <w:rPr>
          <w:rFonts w:eastAsia="Times New Roman" w:cstheme="minorHAnsi"/>
          <w:lang w:eastAsia="sv-SE"/>
        </w:rPr>
        <w:t>Övriga ledamöter:</w:t>
      </w:r>
      <w:r w:rsidRPr="00E74C52">
        <w:rPr>
          <w:rFonts w:eastAsia="Times New Roman" w:cstheme="minorHAnsi"/>
          <w:iCs/>
          <w:lang w:eastAsia="sv-SE"/>
        </w:rPr>
        <w:t xml:space="preserve"> Bernt Olsson, Malte Larsson, Reino Pruni</w:t>
      </w:r>
      <w:r w:rsidRPr="00E74C52">
        <w:rPr>
          <w:rFonts w:eastAsia="Times New Roman" w:cstheme="minorHAnsi"/>
          <w:lang w:eastAsia="sv-SE"/>
        </w:rPr>
        <w:t>     </w:t>
      </w:r>
    </w:p>
    <w:p w14:paraId="5B2FB16A" w14:textId="528347DE" w:rsidR="00802085" w:rsidRPr="00E74C52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sv-SE"/>
        </w:rPr>
      </w:pPr>
      <w:r w:rsidRPr="00E74C52">
        <w:rPr>
          <w:rFonts w:eastAsia="Times New Roman" w:cstheme="minorHAnsi"/>
          <w:b/>
          <w:bCs/>
          <w:lang w:eastAsia="sv-SE"/>
        </w:rPr>
        <w:t xml:space="preserve"> </w:t>
      </w:r>
    </w:p>
    <w:p w14:paraId="4FB61BA1" w14:textId="2B1C34B1" w:rsid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1971-72</w:t>
      </w:r>
      <w:r w:rsidRPr="00802085">
        <w:rPr>
          <w:rFonts w:eastAsia="Times New Roman" w:cstheme="minorHAnsi"/>
          <w:b/>
          <w:bCs/>
          <w:lang w:eastAsia="sv-SE"/>
        </w:rPr>
        <w:br/>
      </w:r>
      <w:r w:rsidRPr="00802085">
        <w:rPr>
          <w:rFonts w:eastAsia="Times New Roman" w:cstheme="minorHAnsi"/>
          <w:lang w:eastAsia="sv-SE"/>
        </w:rPr>
        <w:t>Ordf: Sven-Erik Johansson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>.ordf: Thure Larsson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>ekr: Åke Holmstedt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Åke Holmstedt</w:t>
      </w:r>
      <w:r w:rsidRPr="00802085">
        <w:rPr>
          <w:rFonts w:eastAsia="Times New Roman" w:cstheme="minorHAnsi"/>
          <w:lang w:eastAsia="sv-SE"/>
        </w:rPr>
        <w:br/>
      </w:r>
      <w:r w:rsidRPr="00E74C52">
        <w:rPr>
          <w:rFonts w:eastAsia="Times New Roman" w:cstheme="minorHAnsi"/>
          <w:lang w:eastAsia="sv-SE"/>
        </w:rPr>
        <w:t>Övriga ledamöter:</w:t>
      </w:r>
      <w:r w:rsidRPr="00E74C52">
        <w:rPr>
          <w:rFonts w:eastAsia="Times New Roman" w:cstheme="minorHAnsi"/>
          <w:iCs/>
          <w:lang w:eastAsia="sv-SE"/>
        </w:rPr>
        <w:t xml:space="preserve"> Bernt Olsson, Malte Larsson, Reino Pruni</w:t>
      </w:r>
      <w:r w:rsidRPr="00E74C52">
        <w:rPr>
          <w:rFonts w:eastAsia="Times New Roman" w:cstheme="minorHAnsi"/>
          <w:lang w:eastAsia="sv-SE"/>
        </w:rPr>
        <w:t xml:space="preserve">      </w:t>
      </w:r>
    </w:p>
    <w:p w14:paraId="741E3B72" w14:textId="77777777" w:rsidR="00E74C52" w:rsidRPr="00E74C52" w:rsidRDefault="00E74C52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</w:p>
    <w:p w14:paraId="184ECD73" w14:textId="21C36B3E" w:rsid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1970-71</w:t>
      </w:r>
      <w:r w:rsidRPr="00802085">
        <w:rPr>
          <w:rFonts w:eastAsia="Times New Roman" w:cstheme="minorHAnsi"/>
          <w:b/>
          <w:bCs/>
          <w:lang w:eastAsia="sv-SE"/>
        </w:rPr>
        <w:br/>
      </w:r>
      <w:r w:rsidRPr="00802085">
        <w:rPr>
          <w:rFonts w:eastAsia="Times New Roman" w:cstheme="minorHAnsi"/>
          <w:lang w:eastAsia="sv-SE"/>
        </w:rPr>
        <w:t>Ordf: Arne Bladh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>.ordf: Sven Gustavsson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>ekr: Åke Holmstedt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Karl Löfgren</w:t>
      </w:r>
      <w:r w:rsidRPr="00802085">
        <w:rPr>
          <w:rFonts w:eastAsia="Times New Roman" w:cstheme="minorHAnsi"/>
          <w:lang w:eastAsia="sv-SE"/>
        </w:rPr>
        <w:br/>
      </w:r>
      <w:r w:rsidRPr="00E74C52">
        <w:rPr>
          <w:rFonts w:eastAsia="Times New Roman" w:cstheme="minorHAnsi"/>
          <w:lang w:eastAsia="sv-SE"/>
        </w:rPr>
        <w:t>Övriga ledamöter:</w:t>
      </w:r>
      <w:r w:rsidRPr="00E74C52">
        <w:rPr>
          <w:rFonts w:eastAsia="Times New Roman" w:cstheme="minorHAnsi"/>
          <w:iCs/>
          <w:lang w:eastAsia="sv-SE"/>
        </w:rPr>
        <w:t xml:space="preserve"> Bernt Olsson, Malte Larsson, Reino Pruni</w:t>
      </w:r>
      <w:r w:rsidRPr="00E74C52">
        <w:rPr>
          <w:rFonts w:eastAsia="Times New Roman" w:cstheme="minorHAnsi"/>
          <w:lang w:eastAsia="sv-SE"/>
        </w:rPr>
        <w:t xml:space="preserve">      </w:t>
      </w:r>
    </w:p>
    <w:p w14:paraId="60F5E158" w14:textId="77777777" w:rsidR="00E74C52" w:rsidRPr="00E74C52" w:rsidRDefault="00E74C52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</w:p>
    <w:p w14:paraId="352ED1B3" w14:textId="77777777" w:rsidR="00E74C52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1969-70</w:t>
      </w:r>
      <w:r w:rsidRPr="00802085">
        <w:rPr>
          <w:rFonts w:eastAsia="Times New Roman" w:cstheme="minorHAnsi"/>
          <w:b/>
          <w:bCs/>
          <w:lang w:eastAsia="sv-SE"/>
        </w:rPr>
        <w:br/>
      </w:r>
      <w:r w:rsidRPr="00802085">
        <w:rPr>
          <w:rFonts w:eastAsia="Times New Roman" w:cstheme="minorHAnsi"/>
          <w:lang w:eastAsia="sv-SE"/>
        </w:rPr>
        <w:t>Ordf: Arne Bladh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>.ordf: Bengt Johansson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>ekr: Åke Holmstedt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Karl Löfgren</w:t>
      </w:r>
      <w:r w:rsidRPr="00802085">
        <w:rPr>
          <w:rFonts w:eastAsia="Times New Roman" w:cstheme="minorHAnsi"/>
          <w:lang w:eastAsia="sv-SE"/>
        </w:rPr>
        <w:br/>
      </w:r>
      <w:r w:rsidRPr="00E74C52">
        <w:rPr>
          <w:rFonts w:eastAsia="Times New Roman" w:cstheme="minorHAnsi"/>
          <w:lang w:eastAsia="sv-SE"/>
        </w:rPr>
        <w:t>Övriga ledamöter:</w:t>
      </w:r>
      <w:r w:rsidRPr="00E74C52">
        <w:rPr>
          <w:rFonts w:eastAsia="Times New Roman" w:cstheme="minorHAnsi"/>
          <w:iCs/>
          <w:lang w:eastAsia="sv-SE"/>
        </w:rPr>
        <w:t xml:space="preserve"> Bernt Olsson, Malte Larsson, Reino Pruni</w:t>
      </w:r>
      <w:r w:rsidRPr="00E74C52">
        <w:rPr>
          <w:rFonts w:eastAsia="Times New Roman" w:cstheme="minorHAnsi"/>
          <w:lang w:eastAsia="sv-SE"/>
        </w:rPr>
        <w:t>    </w:t>
      </w:r>
    </w:p>
    <w:p w14:paraId="222C8614" w14:textId="2EDB7BF2" w:rsidR="00802085" w:rsidRPr="00E74C52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sv-SE"/>
        </w:rPr>
      </w:pPr>
      <w:r w:rsidRPr="00E74C52">
        <w:rPr>
          <w:rFonts w:eastAsia="Times New Roman" w:cstheme="minorHAnsi"/>
          <w:b/>
          <w:bCs/>
          <w:lang w:eastAsia="sv-SE"/>
        </w:rPr>
        <w:t xml:space="preserve">  </w:t>
      </w:r>
    </w:p>
    <w:p w14:paraId="212063D1" w14:textId="4B811D2A" w:rsid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1968-69</w:t>
      </w:r>
      <w:r w:rsidRPr="00802085">
        <w:rPr>
          <w:rFonts w:eastAsia="Times New Roman" w:cstheme="minorHAnsi"/>
          <w:b/>
          <w:bCs/>
          <w:lang w:eastAsia="sv-SE"/>
        </w:rPr>
        <w:br/>
      </w:r>
      <w:r w:rsidRPr="00802085">
        <w:rPr>
          <w:rFonts w:eastAsia="Times New Roman" w:cstheme="minorHAnsi"/>
          <w:lang w:eastAsia="sv-SE"/>
        </w:rPr>
        <w:t>Ordf: Arne Bladh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>.ordf: Bengt Johansson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>ekr: Thure Larsson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Karl Löfgren</w:t>
      </w:r>
      <w:r w:rsidRPr="00802085">
        <w:rPr>
          <w:rFonts w:eastAsia="Times New Roman" w:cstheme="minorHAnsi"/>
          <w:lang w:eastAsia="sv-SE"/>
        </w:rPr>
        <w:br/>
      </w:r>
      <w:r w:rsidRPr="00E74C52">
        <w:rPr>
          <w:rFonts w:eastAsia="Times New Roman" w:cstheme="minorHAnsi"/>
          <w:lang w:eastAsia="sv-SE"/>
        </w:rPr>
        <w:t>Övriga ledamöter:</w:t>
      </w:r>
      <w:r w:rsidRPr="00E74C52">
        <w:rPr>
          <w:rFonts w:eastAsia="Times New Roman" w:cstheme="minorHAnsi"/>
          <w:iCs/>
          <w:lang w:eastAsia="sv-SE"/>
        </w:rPr>
        <w:t xml:space="preserve"> Åke Holmstedt, Malte Larsson, Okvin Eklund</w:t>
      </w:r>
      <w:r w:rsidRPr="00E74C52">
        <w:rPr>
          <w:rFonts w:eastAsia="Times New Roman" w:cstheme="minorHAnsi"/>
          <w:lang w:eastAsia="sv-SE"/>
        </w:rPr>
        <w:t xml:space="preserve">  </w:t>
      </w:r>
    </w:p>
    <w:p w14:paraId="3348A076" w14:textId="77777777" w:rsidR="00E74C52" w:rsidRPr="00E74C52" w:rsidRDefault="00E74C52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</w:p>
    <w:p w14:paraId="72A20564" w14:textId="1B41A658" w:rsid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1967-68</w:t>
      </w:r>
      <w:r w:rsidRPr="00802085">
        <w:rPr>
          <w:rFonts w:eastAsia="Times New Roman" w:cstheme="minorHAnsi"/>
          <w:b/>
          <w:bCs/>
          <w:lang w:eastAsia="sv-SE"/>
        </w:rPr>
        <w:br/>
      </w:r>
      <w:r w:rsidRPr="00802085">
        <w:rPr>
          <w:rFonts w:eastAsia="Times New Roman" w:cstheme="minorHAnsi"/>
          <w:lang w:eastAsia="sv-SE"/>
        </w:rPr>
        <w:t>Ordf: Arne Bladh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>.ordf: Bengt Johansson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>ekr: Thure Larsson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Karl Löfgren</w:t>
      </w:r>
      <w:r w:rsidRPr="00802085">
        <w:rPr>
          <w:rFonts w:eastAsia="Times New Roman" w:cstheme="minorHAnsi"/>
          <w:lang w:eastAsia="sv-SE"/>
        </w:rPr>
        <w:br/>
      </w:r>
      <w:r w:rsidRPr="00E74C52">
        <w:rPr>
          <w:rFonts w:eastAsia="Times New Roman" w:cstheme="minorHAnsi"/>
          <w:lang w:eastAsia="sv-SE"/>
        </w:rPr>
        <w:t>Övriga ledamöter:</w:t>
      </w:r>
      <w:r w:rsidRPr="00E74C52">
        <w:rPr>
          <w:rFonts w:eastAsia="Times New Roman" w:cstheme="minorHAnsi"/>
          <w:iCs/>
          <w:lang w:eastAsia="sv-SE"/>
        </w:rPr>
        <w:t xml:space="preserve"> Lennart Hivell, Malte Larsson, Okvin Eklund</w:t>
      </w:r>
      <w:r w:rsidRPr="00E74C52">
        <w:rPr>
          <w:rFonts w:eastAsia="Times New Roman" w:cstheme="minorHAnsi"/>
          <w:lang w:eastAsia="sv-SE"/>
        </w:rPr>
        <w:t xml:space="preserve">     </w:t>
      </w:r>
    </w:p>
    <w:p w14:paraId="40974B25" w14:textId="77777777" w:rsidR="00E74C52" w:rsidRPr="00E74C52" w:rsidRDefault="00E74C52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</w:p>
    <w:p w14:paraId="20322068" w14:textId="77777777" w:rsidR="00E74C52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1966-67</w:t>
      </w:r>
      <w:r w:rsidRPr="00802085">
        <w:rPr>
          <w:rFonts w:eastAsia="Times New Roman" w:cstheme="minorHAnsi"/>
          <w:lang w:eastAsia="sv-SE"/>
        </w:rPr>
        <w:br/>
        <w:t>Ordf: Arne Bladh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>.ordf: Bengt Johansson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>ekr: Thure Larsson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Karl Löfgren</w:t>
      </w:r>
      <w:r w:rsidRPr="00802085">
        <w:rPr>
          <w:rFonts w:eastAsia="Times New Roman" w:cstheme="minorHAnsi"/>
          <w:lang w:eastAsia="sv-SE"/>
        </w:rPr>
        <w:br/>
      </w:r>
      <w:r w:rsidRPr="00E74C52">
        <w:rPr>
          <w:rFonts w:eastAsia="Times New Roman" w:cstheme="minorHAnsi"/>
          <w:lang w:eastAsia="sv-SE"/>
        </w:rPr>
        <w:t>Övriga ledamöter:</w:t>
      </w:r>
      <w:r w:rsidRPr="00E74C52">
        <w:rPr>
          <w:rFonts w:eastAsia="Times New Roman" w:cstheme="minorHAnsi"/>
          <w:iCs/>
          <w:lang w:eastAsia="sv-SE"/>
        </w:rPr>
        <w:t xml:space="preserve"> Lennart Hivell, Malte Larsson, Okvin Eklund</w:t>
      </w:r>
    </w:p>
    <w:p w14:paraId="550B02A6" w14:textId="77777777" w:rsidR="00E74C52" w:rsidRDefault="00E74C52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</w:p>
    <w:p w14:paraId="6F7743C1" w14:textId="77777777" w:rsidR="00E74C52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1965-66</w:t>
      </w:r>
      <w:r w:rsidRPr="00802085">
        <w:rPr>
          <w:rFonts w:eastAsia="Times New Roman" w:cstheme="minorHAnsi"/>
          <w:lang w:eastAsia="sv-SE"/>
        </w:rPr>
        <w:br/>
        <w:t>Ordf: Arne Bladh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>.ordf: Bengt Johansson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>ekr: Thure Larsson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Karl Löfgren</w:t>
      </w:r>
      <w:r w:rsidRPr="00802085">
        <w:rPr>
          <w:rFonts w:eastAsia="Times New Roman" w:cstheme="minorHAnsi"/>
          <w:lang w:eastAsia="sv-SE"/>
        </w:rPr>
        <w:br/>
      </w:r>
      <w:r w:rsidRPr="00E74C52">
        <w:rPr>
          <w:rFonts w:eastAsia="Times New Roman" w:cstheme="minorHAnsi"/>
          <w:lang w:eastAsia="sv-SE"/>
        </w:rPr>
        <w:t>Övriga ledamöter:</w:t>
      </w:r>
      <w:r w:rsidRPr="00E74C52">
        <w:rPr>
          <w:rFonts w:eastAsia="Times New Roman" w:cstheme="minorHAnsi"/>
          <w:iCs/>
          <w:lang w:eastAsia="sv-SE"/>
        </w:rPr>
        <w:t xml:space="preserve"> Härje Stridh, Malte Larsson, Okvin Eklund     </w:t>
      </w:r>
    </w:p>
    <w:p w14:paraId="733667C6" w14:textId="5F30D564" w:rsidR="00802085" w:rsidRPr="00E74C52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sv-SE"/>
        </w:rPr>
      </w:pPr>
      <w:r w:rsidRPr="00E74C52">
        <w:rPr>
          <w:rFonts w:eastAsia="Times New Roman" w:cstheme="minorHAnsi"/>
          <w:b/>
          <w:bCs/>
          <w:lang w:eastAsia="sv-SE"/>
        </w:rPr>
        <w:t xml:space="preserve">  </w:t>
      </w:r>
    </w:p>
    <w:p w14:paraId="0937F9B0" w14:textId="1453F9D5" w:rsid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1964-65</w:t>
      </w:r>
      <w:r w:rsidRPr="00802085">
        <w:rPr>
          <w:rFonts w:eastAsia="Times New Roman" w:cstheme="minorHAnsi"/>
          <w:b/>
          <w:bCs/>
          <w:lang w:eastAsia="sv-SE"/>
        </w:rPr>
        <w:br/>
      </w:r>
      <w:r w:rsidRPr="00802085">
        <w:rPr>
          <w:rFonts w:eastAsia="Times New Roman" w:cstheme="minorHAnsi"/>
          <w:lang w:eastAsia="sv-SE"/>
        </w:rPr>
        <w:t>Ordf: Arne Bladh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>.ordf: Bengt Johansson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>ekr: Thure Larsson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Karl Löfgren</w:t>
      </w:r>
      <w:r w:rsidRPr="00802085">
        <w:rPr>
          <w:rFonts w:eastAsia="Times New Roman" w:cstheme="minorHAnsi"/>
          <w:lang w:eastAsia="sv-SE"/>
        </w:rPr>
        <w:br/>
      </w:r>
      <w:r w:rsidRPr="00E74C52">
        <w:rPr>
          <w:rFonts w:eastAsia="Times New Roman" w:cstheme="minorHAnsi"/>
          <w:lang w:eastAsia="sv-SE"/>
        </w:rPr>
        <w:t>Övriga ledamöter:</w:t>
      </w:r>
      <w:r w:rsidRPr="00E74C52">
        <w:rPr>
          <w:rFonts w:eastAsia="Times New Roman" w:cstheme="minorHAnsi"/>
          <w:iCs/>
          <w:lang w:eastAsia="sv-SE"/>
        </w:rPr>
        <w:t xml:space="preserve"> Härje Stridh, Malte Larsson, Okvin Eklund       </w:t>
      </w:r>
    </w:p>
    <w:p w14:paraId="74A40CCF" w14:textId="77777777" w:rsidR="00E74C52" w:rsidRPr="00E74C52" w:rsidRDefault="00E74C52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</w:p>
    <w:p w14:paraId="43729800" w14:textId="7E44E498" w:rsid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1963-64</w:t>
      </w:r>
      <w:r w:rsidRPr="00802085">
        <w:rPr>
          <w:rFonts w:eastAsia="Times New Roman" w:cstheme="minorHAnsi"/>
          <w:lang w:eastAsia="sv-SE"/>
        </w:rPr>
        <w:br/>
        <w:t>Ordf: Arne Bladh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>.ordf: Bengt Johansson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>ekr: Thure Larsson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Karl Löfgren</w:t>
      </w:r>
      <w:r w:rsidRPr="00802085">
        <w:rPr>
          <w:rFonts w:eastAsia="Times New Roman" w:cstheme="minorHAnsi"/>
          <w:lang w:eastAsia="sv-SE"/>
        </w:rPr>
        <w:br/>
      </w:r>
      <w:r w:rsidRPr="00E74C52">
        <w:rPr>
          <w:rFonts w:eastAsia="Times New Roman" w:cstheme="minorHAnsi"/>
          <w:lang w:eastAsia="sv-SE"/>
        </w:rPr>
        <w:t>Övriga ledamöter:</w:t>
      </w:r>
      <w:r w:rsidRPr="00E74C52">
        <w:rPr>
          <w:rFonts w:eastAsia="Times New Roman" w:cstheme="minorHAnsi"/>
          <w:iCs/>
          <w:lang w:eastAsia="sv-SE"/>
        </w:rPr>
        <w:t xml:space="preserve"> Härje Stridh, Malte Larsson, Kaj Settergren</w:t>
      </w:r>
      <w:r w:rsidRPr="00E74C52">
        <w:rPr>
          <w:rFonts w:eastAsia="Times New Roman" w:cstheme="minorHAnsi"/>
          <w:lang w:eastAsia="sv-SE"/>
        </w:rPr>
        <w:t xml:space="preserve"> </w:t>
      </w:r>
    </w:p>
    <w:p w14:paraId="3402A82A" w14:textId="77777777" w:rsidR="00E74C52" w:rsidRPr="00E74C52" w:rsidRDefault="00E74C52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</w:p>
    <w:p w14:paraId="1E3E0148" w14:textId="1CD11C73" w:rsid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1962-63</w:t>
      </w:r>
      <w:r w:rsidRPr="00802085">
        <w:rPr>
          <w:rFonts w:eastAsia="Times New Roman" w:cstheme="minorHAnsi"/>
          <w:b/>
          <w:bCs/>
          <w:lang w:eastAsia="sv-SE"/>
        </w:rPr>
        <w:br/>
      </w:r>
      <w:r w:rsidRPr="00802085">
        <w:rPr>
          <w:rFonts w:eastAsia="Times New Roman" w:cstheme="minorHAnsi"/>
          <w:lang w:eastAsia="sv-SE"/>
        </w:rPr>
        <w:t>Ordf: Arne Bladh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>.ordf: Bengt Johansson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>ekr: Thure Larsson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Karl Löfgren</w:t>
      </w:r>
      <w:r w:rsidRPr="00802085">
        <w:rPr>
          <w:rFonts w:eastAsia="Times New Roman" w:cstheme="minorHAnsi"/>
          <w:lang w:eastAsia="sv-SE"/>
        </w:rPr>
        <w:br/>
      </w:r>
      <w:r w:rsidRPr="00E74C52">
        <w:rPr>
          <w:rFonts w:eastAsia="Times New Roman" w:cstheme="minorHAnsi"/>
          <w:lang w:eastAsia="sv-SE"/>
        </w:rPr>
        <w:t>Övriga ledamöter:</w:t>
      </w:r>
      <w:r w:rsidRPr="00E74C52">
        <w:rPr>
          <w:rFonts w:eastAsia="Times New Roman" w:cstheme="minorHAnsi"/>
          <w:iCs/>
          <w:lang w:eastAsia="sv-SE"/>
        </w:rPr>
        <w:t xml:space="preserve"> Härje Stridh, Malt</w:t>
      </w:r>
      <w:r w:rsidR="00A94083">
        <w:rPr>
          <w:rFonts w:eastAsia="Times New Roman" w:cstheme="minorHAnsi"/>
          <w:iCs/>
          <w:lang w:eastAsia="sv-SE"/>
        </w:rPr>
        <w:t>e</w:t>
      </w:r>
      <w:r w:rsidRPr="00E74C52">
        <w:rPr>
          <w:rFonts w:eastAsia="Times New Roman" w:cstheme="minorHAnsi"/>
          <w:iCs/>
          <w:lang w:eastAsia="sv-SE"/>
        </w:rPr>
        <w:t xml:space="preserve"> Larsson, Kaj Settergren</w:t>
      </w:r>
      <w:r w:rsidRPr="00E74C52">
        <w:rPr>
          <w:rFonts w:eastAsia="Times New Roman" w:cstheme="minorHAnsi"/>
          <w:lang w:eastAsia="sv-SE"/>
        </w:rPr>
        <w:t xml:space="preserve"> </w:t>
      </w:r>
    </w:p>
    <w:p w14:paraId="0958D06C" w14:textId="56C8BCE8" w:rsidR="006E0B9C" w:rsidRDefault="008F7280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>
        <w:rPr>
          <w:noProof/>
        </w:rPr>
        <w:drawing>
          <wp:inline distT="0" distB="0" distL="0" distR="0" wp14:anchorId="6E03F668" wp14:editId="728C2115">
            <wp:extent cx="3600000" cy="2520975"/>
            <wp:effectExtent l="0" t="0" r="635" b="0"/>
            <wp:docPr id="4" name="Bildobjekt 4" descr="En bild som visar text, person, står, skärmbil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 descr="En bild som visar text, person, står, skärmbild&#10;&#10;Automatiskt genererad beskrivning"/>
                    <pic:cNvPicPr/>
                  </pic:nvPicPr>
                  <pic:blipFill rotWithShape="1">
                    <a:blip r:embed="rId20"/>
                    <a:srcRect l="22129" t="17369" r="21648" b="12640"/>
                    <a:stretch/>
                  </pic:blipFill>
                  <pic:spPr bwMode="auto">
                    <a:xfrm>
                      <a:off x="0" y="0"/>
                      <a:ext cx="3600000" cy="252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DA9C5F" w14:textId="77777777" w:rsidR="00E74C52" w:rsidRPr="00E74C52" w:rsidRDefault="00E74C52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</w:p>
    <w:p w14:paraId="4BC3F35C" w14:textId="13769676" w:rsid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1961-62</w:t>
      </w:r>
      <w:r w:rsidRPr="00802085">
        <w:rPr>
          <w:rFonts w:eastAsia="Times New Roman" w:cstheme="minorHAnsi"/>
          <w:lang w:eastAsia="sv-SE"/>
        </w:rPr>
        <w:br/>
        <w:t>Ordf: Arne Bladh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>.ordf: Anders Bernmar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>ekr: Thure Larsson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Karl Löfgren</w:t>
      </w:r>
      <w:r w:rsidRPr="00802085">
        <w:rPr>
          <w:rFonts w:eastAsia="Times New Roman" w:cstheme="minorHAnsi"/>
          <w:lang w:eastAsia="sv-SE"/>
        </w:rPr>
        <w:br/>
      </w:r>
      <w:r w:rsidRPr="00E74C52">
        <w:rPr>
          <w:rFonts w:eastAsia="Times New Roman" w:cstheme="minorHAnsi"/>
          <w:lang w:eastAsia="sv-SE"/>
        </w:rPr>
        <w:t>Övriga ledamöter:</w:t>
      </w:r>
      <w:r w:rsidRPr="00E74C52">
        <w:rPr>
          <w:rFonts w:eastAsia="Times New Roman" w:cstheme="minorHAnsi"/>
          <w:iCs/>
          <w:lang w:eastAsia="sv-SE"/>
        </w:rPr>
        <w:t xml:space="preserve"> Bengt Johansson, Malte Larsson, Kaj Settergren</w:t>
      </w:r>
    </w:p>
    <w:p w14:paraId="4776F207" w14:textId="77777777" w:rsidR="00E74C52" w:rsidRPr="00E74C52" w:rsidRDefault="00E74C52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</w:p>
    <w:p w14:paraId="34C69FD8" w14:textId="77777777" w:rsidR="00E74C52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1960-1961</w:t>
      </w:r>
      <w:r w:rsidRPr="00802085">
        <w:rPr>
          <w:rFonts w:eastAsia="Times New Roman" w:cstheme="minorHAnsi"/>
          <w:lang w:eastAsia="sv-SE"/>
        </w:rPr>
        <w:br/>
        <w:t>Ordf: Arne Bladh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>.ordf: Anders Bernmar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>ekr: Thure Larsson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Karl Löfgren</w:t>
      </w:r>
      <w:r w:rsidRPr="00802085">
        <w:rPr>
          <w:rFonts w:eastAsia="Times New Roman" w:cstheme="minorHAnsi"/>
          <w:lang w:eastAsia="sv-SE"/>
        </w:rPr>
        <w:br/>
      </w:r>
      <w:r w:rsidRPr="00E74C52">
        <w:rPr>
          <w:rFonts w:eastAsia="Times New Roman" w:cstheme="minorHAnsi"/>
          <w:lang w:eastAsia="sv-SE"/>
        </w:rPr>
        <w:t>Övriga ledamöter:</w:t>
      </w:r>
      <w:r w:rsidRPr="00E74C52">
        <w:rPr>
          <w:rFonts w:eastAsia="Times New Roman" w:cstheme="minorHAnsi"/>
          <w:iCs/>
          <w:lang w:eastAsia="sv-SE"/>
        </w:rPr>
        <w:t xml:space="preserve"> Bengt Johansson, Malte Larsson, Kaj Settergren</w:t>
      </w:r>
    </w:p>
    <w:p w14:paraId="61BC3EF1" w14:textId="77777777" w:rsidR="00E74C52" w:rsidRDefault="00E74C52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</w:p>
    <w:p w14:paraId="5AA74FFD" w14:textId="7ACDCAF8" w:rsid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1959-1960</w:t>
      </w:r>
      <w:r w:rsidRPr="00802085">
        <w:rPr>
          <w:rFonts w:eastAsia="Times New Roman" w:cstheme="minorHAnsi"/>
          <w:lang w:eastAsia="sv-SE"/>
        </w:rPr>
        <w:br/>
        <w:t>Ordf: Arne Bladh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>.ordf: Anders Bernmar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>ekr: Thure Larsson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Karl Löfgren</w:t>
      </w:r>
      <w:r w:rsidRPr="00802085">
        <w:rPr>
          <w:rFonts w:eastAsia="Times New Roman" w:cstheme="minorHAnsi"/>
          <w:lang w:eastAsia="sv-SE"/>
        </w:rPr>
        <w:br/>
      </w:r>
      <w:r w:rsidRPr="00E74C52">
        <w:rPr>
          <w:rFonts w:eastAsia="Times New Roman" w:cstheme="minorHAnsi"/>
          <w:lang w:eastAsia="sv-SE"/>
        </w:rPr>
        <w:t>Övriga ledamöter:</w:t>
      </w:r>
      <w:r w:rsidRPr="00E74C52">
        <w:rPr>
          <w:rFonts w:eastAsia="Times New Roman" w:cstheme="minorHAnsi"/>
          <w:iCs/>
          <w:lang w:eastAsia="sv-SE"/>
        </w:rPr>
        <w:t xml:space="preserve"> Bengt Johansson, Malte Larsson, Tage Sahlberg  </w:t>
      </w:r>
    </w:p>
    <w:p w14:paraId="43F088C6" w14:textId="77777777" w:rsidR="00E74C52" w:rsidRPr="00E74C52" w:rsidRDefault="00E74C52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</w:p>
    <w:p w14:paraId="5FB473AD" w14:textId="3E3F3BF4" w:rsid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1958-1959</w:t>
      </w:r>
      <w:r w:rsidRPr="00802085">
        <w:rPr>
          <w:rFonts w:eastAsia="Times New Roman" w:cstheme="minorHAnsi"/>
          <w:b/>
          <w:bCs/>
          <w:lang w:eastAsia="sv-SE"/>
        </w:rPr>
        <w:br/>
      </w:r>
      <w:r w:rsidRPr="00802085">
        <w:rPr>
          <w:rFonts w:eastAsia="Times New Roman" w:cstheme="minorHAnsi"/>
          <w:lang w:eastAsia="sv-SE"/>
        </w:rPr>
        <w:t>Ordf: Arne Bladh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V.</w:t>
      </w:r>
      <w:r w:rsidRPr="00802085">
        <w:rPr>
          <w:rFonts w:eastAsia="Times New Roman" w:cstheme="minorHAnsi"/>
          <w:lang w:eastAsia="sv-SE"/>
        </w:rPr>
        <w:t>ordf: Anders Bernmar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>ekr: Thure Larsson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Karl Löfgren</w:t>
      </w:r>
      <w:r w:rsidRPr="00802085">
        <w:rPr>
          <w:rFonts w:eastAsia="Times New Roman" w:cstheme="minorHAnsi"/>
          <w:lang w:eastAsia="sv-SE"/>
        </w:rPr>
        <w:br/>
      </w:r>
      <w:r w:rsidRPr="00E74C52">
        <w:rPr>
          <w:rFonts w:eastAsia="Times New Roman" w:cstheme="minorHAnsi"/>
          <w:lang w:eastAsia="sv-SE"/>
        </w:rPr>
        <w:t>Övriga ledamöter:</w:t>
      </w:r>
      <w:r w:rsidRPr="00E74C52">
        <w:rPr>
          <w:rFonts w:eastAsia="Times New Roman" w:cstheme="minorHAnsi"/>
          <w:iCs/>
          <w:lang w:eastAsia="sv-SE"/>
        </w:rPr>
        <w:t xml:space="preserve"> Bengt Johansson, Malt Larsson, Tage Sahlberg</w:t>
      </w:r>
    </w:p>
    <w:p w14:paraId="1AEBD3F0" w14:textId="77777777" w:rsidR="00E74C52" w:rsidRPr="00E74C52" w:rsidRDefault="00E74C52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</w:p>
    <w:p w14:paraId="28C69ABA" w14:textId="155DFD30" w:rsid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1957-1958</w:t>
      </w:r>
      <w:r w:rsidRPr="00802085">
        <w:rPr>
          <w:rFonts w:eastAsia="Times New Roman" w:cstheme="minorHAnsi"/>
          <w:lang w:eastAsia="sv-SE"/>
        </w:rPr>
        <w:br/>
        <w:t>Ordf: Arne Bladh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>.ordf: Anders Bernmar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>ekr: Thure Larsson</w:t>
      </w:r>
      <w:r w:rsidRPr="00802085">
        <w:rPr>
          <w:rFonts w:eastAsia="Times New Roman" w:cstheme="minorHAnsi"/>
          <w:lang w:eastAsia="sv-SE"/>
        </w:rPr>
        <w:br/>
      </w:r>
      <w:r w:rsidR="00E74C52"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Karl Löfgren</w:t>
      </w:r>
      <w:r w:rsidRPr="00802085">
        <w:rPr>
          <w:rFonts w:eastAsia="Times New Roman" w:cstheme="minorHAnsi"/>
          <w:lang w:eastAsia="sv-SE"/>
        </w:rPr>
        <w:br/>
      </w:r>
      <w:r w:rsidRPr="00E74C52">
        <w:rPr>
          <w:rFonts w:eastAsia="Times New Roman" w:cstheme="minorHAnsi"/>
          <w:lang w:eastAsia="sv-SE"/>
        </w:rPr>
        <w:t>Övriga ledamöter:</w:t>
      </w:r>
      <w:r w:rsidRPr="00E74C52">
        <w:rPr>
          <w:rFonts w:eastAsia="Times New Roman" w:cstheme="minorHAnsi"/>
          <w:iCs/>
          <w:lang w:eastAsia="sv-SE"/>
        </w:rPr>
        <w:t xml:space="preserve"> Bengt Johansson, Malte Larsson, Tage Sahlberg</w:t>
      </w:r>
    </w:p>
    <w:p w14:paraId="51C6E5BD" w14:textId="77777777" w:rsidR="00E74C52" w:rsidRPr="00E74C52" w:rsidRDefault="00E74C52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</w:p>
    <w:p w14:paraId="662A941B" w14:textId="4C358BA5" w:rsid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1956-1957</w:t>
      </w:r>
      <w:r w:rsidRPr="00802085">
        <w:rPr>
          <w:rFonts w:eastAsia="Times New Roman" w:cstheme="minorHAnsi"/>
          <w:lang w:eastAsia="sv-SE"/>
        </w:rPr>
        <w:br/>
        <w:t>Ordf: Arne Bladh</w:t>
      </w:r>
      <w:r w:rsidRPr="00802085">
        <w:rPr>
          <w:rFonts w:eastAsia="Times New Roman" w:cstheme="minorHAnsi"/>
          <w:lang w:eastAsia="sv-SE"/>
        </w:rPr>
        <w:br/>
      </w:r>
      <w:r w:rsidR="007D261B"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>.ordf: Anders Bernmar</w:t>
      </w:r>
      <w:r w:rsidRPr="00802085">
        <w:rPr>
          <w:rFonts w:eastAsia="Times New Roman" w:cstheme="minorHAnsi"/>
          <w:lang w:eastAsia="sv-SE"/>
        </w:rPr>
        <w:br/>
      </w:r>
      <w:r w:rsidR="007D261B"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>ekr: Stig Pettersson</w:t>
      </w:r>
      <w:r w:rsidRPr="00802085">
        <w:rPr>
          <w:rFonts w:eastAsia="Times New Roman" w:cstheme="minorHAnsi"/>
          <w:lang w:eastAsia="sv-SE"/>
        </w:rPr>
        <w:br/>
      </w:r>
      <w:r w:rsidR="007D261B"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Karl Löfgren</w:t>
      </w:r>
      <w:r w:rsidRPr="00802085">
        <w:rPr>
          <w:rFonts w:eastAsia="Times New Roman" w:cstheme="minorHAnsi"/>
          <w:lang w:eastAsia="sv-SE"/>
        </w:rPr>
        <w:br/>
      </w:r>
      <w:r w:rsidRPr="007D261B">
        <w:rPr>
          <w:rFonts w:eastAsia="Times New Roman" w:cstheme="minorHAnsi"/>
          <w:lang w:eastAsia="sv-SE"/>
        </w:rPr>
        <w:t>Övriga ledamöter:</w:t>
      </w:r>
      <w:r w:rsidRPr="007D261B">
        <w:rPr>
          <w:rFonts w:eastAsia="Times New Roman" w:cstheme="minorHAnsi"/>
          <w:iCs/>
          <w:lang w:eastAsia="sv-SE"/>
        </w:rPr>
        <w:t xml:space="preserve"> Lars Hansson, Malte Larsson, Tage Sahlberg</w:t>
      </w:r>
    </w:p>
    <w:p w14:paraId="3D3B2810" w14:textId="77777777" w:rsidR="007D261B" w:rsidRPr="007D261B" w:rsidRDefault="007D261B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</w:p>
    <w:p w14:paraId="0A80B50A" w14:textId="4BF845F9" w:rsid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1955-1956</w:t>
      </w:r>
      <w:r w:rsidRPr="00802085">
        <w:rPr>
          <w:rFonts w:eastAsia="Times New Roman" w:cstheme="minorHAnsi"/>
          <w:lang w:eastAsia="sv-SE"/>
        </w:rPr>
        <w:br/>
        <w:t>Ordf: Arne Bladh</w:t>
      </w:r>
      <w:r w:rsidRPr="00802085">
        <w:rPr>
          <w:rFonts w:eastAsia="Times New Roman" w:cstheme="minorHAnsi"/>
          <w:lang w:eastAsia="sv-SE"/>
        </w:rPr>
        <w:br/>
      </w:r>
      <w:r w:rsidR="007D261B"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>.ordf: Bertil Ek</w:t>
      </w:r>
      <w:r w:rsidRPr="00802085">
        <w:rPr>
          <w:rFonts w:eastAsia="Times New Roman" w:cstheme="minorHAnsi"/>
          <w:lang w:eastAsia="sv-SE"/>
        </w:rPr>
        <w:br/>
      </w:r>
      <w:r w:rsidR="007D261B"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>ekr: Lennart Angbo</w:t>
      </w:r>
      <w:r w:rsidRPr="00802085">
        <w:rPr>
          <w:rFonts w:eastAsia="Times New Roman" w:cstheme="minorHAnsi"/>
          <w:lang w:eastAsia="sv-SE"/>
        </w:rPr>
        <w:br/>
      </w:r>
      <w:r w:rsidR="007D261B"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Karl Löfgren</w:t>
      </w:r>
      <w:r w:rsidRPr="00802085">
        <w:rPr>
          <w:rFonts w:eastAsia="Times New Roman" w:cstheme="minorHAnsi"/>
          <w:lang w:eastAsia="sv-SE"/>
        </w:rPr>
        <w:br/>
      </w:r>
      <w:r w:rsidRPr="007D261B">
        <w:rPr>
          <w:rFonts w:eastAsia="Times New Roman" w:cstheme="minorHAnsi"/>
          <w:lang w:eastAsia="sv-SE"/>
        </w:rPr>
        <w:t>Övriga ledamöter:</w:t>
      </w:r>
      <w:r w:rsidRPr="007D261B">
        <w:rPr>
          <w:rFonts w:eastAsia="Times New Roman" w:cstheme="minorHAnsi"/>
          <w:iCs/>
          <w:lang w:eastAsia="sv-SE"/>
        </w:rPr>
        <w:t xml:space="preserve"> Lars Hansson, Malte Larsson, Tage Sahlberg</w:t>
      </w:r>
    </w:p>
    <w:p w14:paraId="0EA142CB" w14:textId="77777777" w:rsidR="007D261B" w:rsidRPr="007D261B" w:rsidRDefault="007D261B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</w:p>
    <w:p w14:paraId="06AE0353" w14:textId="72960AF3" w:rsid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1954-1955</w:t>
      </w:r>
      <w:r w:rsidRPr="00802085">
        <w:rPr>
          <w:rFonts w:eastAsia="Times New Roman" w:cstheme="minorHAnsi"/>
          <w:lang w:eastAsia="sv-SE"/>
        </w:rPr>
        <w:br/>
        <w:t>Ordf: Arne Bladh</w:t>
      </w:r>
      <w:r w:rsidRPr="00802085">
        <w:rPr>
          <w:rFonts w:eastAsia="Times New Roman" w:cstheme="minorHAnsi"/>
          <w:lang w:eastAsia="sv-SE"/>
        </w:rPr>
        <w:br/>
      </w:r>
      <w:r w:rsidR="007D261B"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>.ordf: Holger Jernsten</w:t>
      </w:r>
      <w:r w:rsidRPr="00802085">
        <w:rPr>
          <w:rFonts w:eastAsia="Times New Roman" w:cstheme="minorHAnsi"/>
          <w:lang w:eastAsia="sv-SE"/>
        </w:rPr>
        <w:br/>
      </w:r>
      <w:r w:rsidR="007D261B"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>ekr: Kurt Johansson</w:t>
      </w:r>
      <w:r w:rsidRPr="00802085">
        <w:rPr>
          <w:rFonts w:eastAsia="Times New Roman" w:cstheme="minorHAnsi"/>
          <w:lang w:eastAsia="sv-SE"/>
        </w:rPr>
        <w:br/>
      </w:r>
      <w:r w:rsidR="007D261B"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Karl Löfgren</w:t>
      </w:r>
      <w:r w:rsidRPr="00802085">
        <w:rPr>
          <w:rFonts w:eastAsia="Times New Roman" w:cstheme="minorHAnsi"/>
          <w:lang w:eastAsia="sv-SE"/>
        </w:rPr>
        <w:br/>
      </w:r>
      <w:r w:rsidRPr="007D261B">
        <w:rPr>
          <w:rFonts w:eastAsia="Times New Roman" w:cstheme="minorHAnsi"/>
          <w:lang w:eastAsia="sv-SE"/>
        </w:rPr>
        <w:t>Övriga ledamöter:</w:t>
      </w:r>
      <w:r w:rsidRPr="007D261B">
        <w:rPr>
          <w:rFonts w:eastAsia="Times New Roman" w:cstheme="minorHAnsi"/>
          <w:iCs/>
          <w:lang w:eastAsia="sv-SE"/>
        </w:rPr>
        <w:t xml:space="preserve"> Lennart Angbo, Bertil Ek, Tage Sahlberg</w:t>
      </w:r>
    </w:p>
    <w:p w14:paraId="012EF302" w14:textId="77777777" w:rsidR="007D261B" w:rsidRPr="007D261B" w:rsidRDefault="007D261B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</w:p>
    <w:p w14:paraId="5CC22D97" w14:textId="78FC5BC9" w:rsid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1953-1954</w:t>
      </w:r>
      <w:r w:rsidRPr="00802085">
        <w:rPr>
          <w:rFonts w:eastAsia="Times New Roman" w:cstheme="minorHAnsi"/>
          <w:lang w:eastAsia="sv-SE"/>
        </w:rPr>
        <w:br/>
        <w:t>Ordf: Arne Bladh</w:t>
      </w:r>
      <w:r w:rsidRPr="00802085">
        <w:rPr>
          <w:rFonts w:eastAsia="Times New Roman" w:cstheme="minorHAnsi"/>
          <w:lang w:eastAsia="sv-SE"/>
        </w:rPr>
        <w:br/>
      </w:r>
      <w:r w:rsidR="007D261B"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>.ordf: Holger Jernsten</w:t>
      </w:r>
      <w:r w:rsidRPr="00802085">
        <w:rPr>
          <w:rFonts w:eastAsia="Times New Roman" w:cstheme="minorHAnsi"/>
          <w:lang w:eastAsia="sv-SE"/>
        </w:rPr>
        <w:br/>
      </w:r>
      <w:r w:rsidR="007D261B"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>ekr: Kurt Johansson</w:t>
      </w:r>
      <w:r w:rsidRPr="00802085">
        <w:rPr>
          <w:rFonts w:eastAsia="Times New Roman" w:cstheme="minorHAnsi"/>
          <w:lang w:eastAsia="sv-SE"/>
        </w:rPr>
        <w:br/>
      </w:r>
      <w:r w:rsidR="007D261B"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Mauritz Carlsson</w:t>
      </w:r>
      <w:r w:rsidRPr="00802085">
        <w:rPr>
          <w:rFonts w:eastAsia="Times New Roman" w:cstheme="minorHAnsi"/>
          <w:lang w:eastAsia="sv-SE"/>
        </w:rPr>
        <w:br/>
      </w:r>
      <w:r w:rsidRPr="007D261B">
        <w:rPr>
          <w:rFonts w:eastAsia="Times New Roman" w:cstheme="minorHAnsi"/>
          <w:lang w:eastAsia="sv-SE"/>
        </w:rPr>
        <w:t>Övriga ledamöter:</w:t>
      </w:r>
      <w:r w:rsidRPr="007D261B">
        <w:rPr>
          <w:rFonts w:eastAsia="Times New Roman" w:cstheme="minorHAnsi"/>
          <w:iCs/>
          <w:lang w:eastAsia="sv-SE"/>
        </w:rPr>
        <w:t xml:space="preserve"> Lennart Angbo, Frans Vall, Bengt Hallin</w:t>
      </w:r>
      <w:r w:rsidRPr="007D261B">
        <w:rPr>
          <w:rFonts w:eastAsia="Times New Roman" w:cstheme="minorHAnsi"/>
          <w:lang w:eastAsia="sv-SE"/>
        </w:rPr>
        <w:t xml:space="preserve"> </w:t>
      </w:r>
    </w:p>
    <w:p w14:paraId="045A22FD" w14:textId="77777777" w:rsidR="007D261B" w:rsidRPr="007D261B" w:rsidRDefault="007D261B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</w:p>
    <w:p w14:paraId="205BDAAA" w14:textId="46FEFCC5" w:rsid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1952-1953</w:t>
      </w:r>
      <w:r w:rsidRPr="00802085">
        <w:rPr>
          <w:rFonts w:eastAsia="Times New Roman" w:cstheme="minorHAnsi"/>
          <w:b/>
          <w:bCs/>
          <w:lang w:eastAsia="sv-SE"/>
        </w:rPr>
        <w:br/>
      </w:r>
      <w:r w:rsidRPr="00802085">
        <w:rPr>
          <w:rFonts w:eastAsia="Times New Roman" w:cstheme="minorHAnsi"/>
          <w:lang w:eastAsia="sv-SE"/>
        </w:rPr>
        <w:t>Ordf: Arne Bladh</w:t>
      </w:r>
      <w:r w:rsidRPr="00802085">
        <w:rPr>
          <w:rFonts w:eastAsia="Times New Roman" w:cstheme="minorHAnsi"/>
          <w:lang w:eastAsia="sv-SE"/>
        </w:rPr>
        <w:br/>
      </w:r>
      <w:r w:rsidR="007D261B"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>.ordf: Holger Jernsten</w:t>
      </w:r>
      <w:r w:rsidRPr="00802085">
        <w:rPr>
          <w:rFonts w:eastAsia="Times New Roman" w:cstheme="minorHAnsi"/>
          <w:lang w:eastAsia="sv-SE"/>
        </w:rPr>
        <w:br/>
      </w:r>
      <w:r w:rsidR="007D261B"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>ekr: Kurt Johansson</w:t>
      </w:r>
      <w:r w:rsidRPr="00802085">
        <w:rPr>
          <w:rFonts w:eastAsia="Times New Roman" w:cstheme="minorHAnsi"/>
          <w:lang w:eastAsia="sv-SE"/>
        </w:rPr>
        <w:br/>
      </w:r>
      <w:r w:rsidR="007D261B"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Mauritz Carlsson</w:t>
      </w:r>
      <w:r w:rsidRPr="00802085">
        <w:rPr>
          <w:rFonts w:eastAsia="Times New Roman" w:cstheme="minorHAnsi"/>
          <w:lang w:eastAsia="sv-SE"/>
        </w:rPr>
        <w:br/>
      </w:r>
      <w:r w:rsidRPr="007D261B">
        <w:rPr>
          <w:rFonts w:eastAsia="Times New Roman" w:cstheme="minorHAnsi"/>
          <w:lang w:eastAsia="sv-SE"/>
        </w:rPr>
        <w:t>Övriga ledamöter:</w:t>
      </w:r>
      <w:r w:rsidRPr="007D261B">
        <w:rPr>
          <w:rFonts w:eastAsia="Times New Roman" w:cstheme="minorHAnsi"/>
          <w:iCs/>
          <w:lang w:eastAsia="sv-SE"/>
        </w:rPr>
        <w:t xml:space="preserve">Lennart Angbo, Frans Vall, Bengt Hallin  </w:t>
      </w:r>
    </w:p>
    <w:p w14:paraId="3F33F599" w14:textId="77777777" w:rsidR="007D261B" w:rsidRPr="007D261B" w:rsidRDefault="007D261B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</w:p>
    <w:p w14:paraId="5CD3A555" w14:textId="77777777" w:rsidR="007D261B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1951-1952</w:t>
      </w:r>
      <w:r w:rsidRPr="00802085">
        <w:rPr>
          <w:rFonts w:eastAsia="Times New Roman" w:cstheme="minorHAnsi"/>
          <w:lang w:eastAsia="sv-SE"/>
        </w:rPr>
        <w:br/>
        <w:t>Ordf: Arne Bladh</w:t>
      </w:r>
      <w:r w:rsidRPr="00802085">
        <w:rPr>
          <w:rFonts w:eastAsia="Times New Roman" w:cstheme="minorHAnsi"/>
          <w:lang w:eastAsia="sv-SE"/>
        </w:rPr>
        <w:br/>
      </w:r>
      <w:r w:rsidR="007D261B"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>.ordf: Holger Jernsten</w:t>
      </w:r>
      <w:r w:rsidRPr="00802085">
        <w:rPr>
          <w:rFonts w:eastAsia="Times New Roman" w:cstheme="minorHAnsi"/>
          <w:lang w:eastAsia="sv-SE"/>
        </w:rPr>
        <w:br/>
      </w:r>
      <w:r w:rsidR="007D261B"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>ekr: Kurt Johansson</w:t>
      </w:r>
      <w:r w:rsidRPr="00802085">
        <w:rPr>
          <w:rFonts w:eastAsia="Times New Roman" w:cstheme="minorHAnsi"/>
          <w:lang w:eastAsia="sv-SE"/>
        </w:rPr>
        <w:br/>
      </w:r>
      <w:r w:rsidR="007D261B"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Mauritz Carlsson</w:t>
      </w:r>
      <w:r w:rsidRPr="00802085">
        <w:rPr>
          <w:rFonts w:eastAsia="Times New Roman" w:cstheme="minorHAnsi"/>
          <w:lang w:eastAsia="sv-SE"/>
        </w:rPr>
        <w:br/>
      </w:r>
      <w:r w:rsidRPr="007D261B">
        <w:rPr>
          <w:rFonts w:eastAsia="Times New Roman" w:cstheme="minorHAnsi"/>
          <w:lang w:eastAsia="sv-SE"/>
        </w:rPr>
        <w:t>Övriga ledamöter:</w:t>
      </w:r>
      <w:r w:rsidRPr="007D261B">
        <w:rPr>
          <w:rFonts w:eastAsia="Times New Roman" w:cstheme="minorHAnsi"/>
          <w:iCs/>
          <w:lang w:eastAsia="sv-SE"/>
        </w:rPr>
        <w:t xml:space="preserve"> Lennart Angbo, Bror Kihl, Bengt Hallin       </w:t>
      </w:r>
    </w:p>
    <w:p w14:paraId="7EE0794E" w14:textId="4B2B727B" w:rsidR="00802085" w:rsidRPr="007D261B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sv-SE"/>
        </w:rPr>
      </w:pPr>
      <w:r w:rsidRPr="007D261B">
        <w:rPr>
          <w:rFonts w:eastAsia="Times New Roman" w:cstheme="minorHAnsi"/>
          <w:b/>
          <w:bCs/>
          <w:lang w:eastAsia="sv-SE"/>
        </w:rPr>
        <w:t xml:space="preserve">    </w:t>
      </w:r>
    </w:p>
    <w:p w14:paraId="049AA578" w14:textId="280F465E" w:rsid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1950-1951</w:t>
      </w:r>
      <w:r w:rsidRPr="00802085">
        <w:rPr>
          <w:rFonts w:eastAsia="Times New Roman" w:cstheme="minorHAnsi"/>
          <w:lang w:eastAsia="sv-SE"/>
        </w:rPr>
        <w:br/>
        <w:t>Ordf: Arne Bladh</w:t>
      </w:r>
      <w:r w:rsidRPr="00802085">
        <w:rPr>
          <w:rFonts w:eastAsia="Times New Roman" w:cstheme="minorHAnsi"/>
          <w:lang w:eastAsia="sv-SE"/>
        </w:rPr>
        <w:br/>
      </w:r>
      <w:r w:rsidR="007D261B"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>.ordf: Carl-Axel Cervin</w:t>
      </w:r>
      <w:r w:rsidRPr="00802085">
        <w:rPr>
          <w:rFonts w:eastAsia="Times New Roman" w:cstheme="minorHAnsi"/>
          <w:lang w:eastAsia="sv-SE"/>
        </w:rPr>
        <w:br/>
      </w:r>
      <w:r w:rsidR="007D261B"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>ekr: Kurt Johansson</w:t>
      </w:r>
      <w:r w:rsidRPr="00802085">
        <w:rPr>
          <w:rFonts w:eastAsia="Times New Roman" w:cstheme="minorHAnsi"/>
          <w:lang w:eastAsia="sv-SE"/>
        </w:rPr>
        <w:br/>
      </w:r>
      <w:r w:rsidR="007D261B"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Ragnar Valler</w:t>
      </w:r>
      <w:r w:rsidRPr="00802085">
        <w:rPr>
          <w:rFonts w:eastAsia="Times New Roman" w:cstheme="minorHAnsi"/>
          <w:lang w:eastAsia="sv-SE"/>
        </w:rPr>
        <w:br/>
      </w:r>
      <w:r w:rsidRPr="007D261B">
        <w:rPr>
          <w:rFonts w:eastAsia="Times New Roman" w:cstheme="minorHAnsi"/>
          <w:lang w:eastAsia="sv-SE"/>
        </w:rPr>
        <w:t>Övriga ledamöter:</w:t>
      </w:r>
      <w:r w:rsidRPr="007D261B">
        <w:rPr>
          <w:rFonts w:eastAsia="Times New Roman" w:cstheme="minorHAnsi"/>
          <w:iCs/>
          <w:lang w:eastAsia="sv-SE"/>
        </w:rPr>
        <w:t xml:space="preserve"> Lennart Angbo, Bror Kihl, Carl-Erik Ericsson, Bengt Hallin</w:t>
      </w:r>
    </w:p>
    <w:p w14:paraId="6D0B4C87" w14:textId="77777777" w:rsidR="007D261B" w:rsidRPr="007D261B" w:rsidRDefault="007D261B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</w:p>
    <w:p w14:paraId="3BCA9116" w14:textId="4881D5FC" w:rsid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1949-1950</w:t>
      </w:r>
      <w:r w:rsidRPr="00802085">
        <w:rPr>
          <w:rFonts w:eastAsia="Times New Roman" w:cstheme="minorHAnsi"/>
          <w:lang w:eastAsia="sv-SE"/>
        </w:rPr>
        <w:br/>
        <w:t>Ordf: Arne Bladh</w:t>
      </w:r>
      <w:r w:rsidRPr="00802085">
        <w:rPr>
          <w:rFonts w:eastAsia="Times New Roman" w:cstheme="minorHAnsi"/>
          <w:lang w:eastAsia="sv-SE"/>
        </w:rPr>
        <w:br/>
      </w:r>
      <w:r w:rsidR="007D261B"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>.ordf: Carl-Axel Cervin</w:t>
      </w:r>
      <w:r w:rsidRPr="00802085">
        <w:rPr>
          <w:rFonts w:eastAsia="Times New Roman" w:cstheme="minorHAnsi"/>
          <w:lang w:eastAsia="sv-SE"/>
        </w:rPr>
        <w:br/>
      </w:r>
      <w:r w:rsidR="007D261B"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>ekr: Carl-Erik Ericsson</w:t>
      </w:r>
      <w:r w:rsidRPr="00802085">
        <w:rPr>
          <w:rFonts w:eastAsia="Times New Roman" w:cstheme="minorHAnsi"/>
          <w:lang w:eastAsia="sv-SE"/>
        </w:rPr>
        <w:br/>
      </w:r>
      <w:r w:rsidR="007D261B"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Ragnar Valler</w:t>
      </w:r>
      <w:r w:rsidRPr="00802085">
        <w:rPr>
          <w:rFonts w:eastAsia="Times New Roman" w:cstheme="minorHAnsi"/>
          <w:lang w:eastAsia="sv-SE"/>
        </w:rPr>
        <w:br/>
      </w:r>
      <w:r w:rsidRPr="007D261B">
        <w:rPr>
          <w:rFonts w:eastAsia="Times New Roman" w:cstheme="minorHAnsi"/>
          <w:lang w:eastAsia="sv-SE"/>
        </w:rPr>
        <w:t>Övriga ledamöter:</w:t>
      </w:r>
      <w:r w:rsidRPr="007D261B">
        <w:rPr>
          <w:rFonts w:eastAsia="Times New Roman" w:cstheme="minorHAnsi"/>
          <w:iCs/>
          <w:lang w:eastAsia="sv-SE"/>
        </w:rPr>
        <w:t xml:space="preserve"> Lennart Angbo, Bror Kihl, Gunnar Stenborg</w:t>
      </w:r>
    </w:p>
    <w:p w14:paraId="37FAF1CC" w14:textId="77777777" w:rsidR="007D261B" w:rsidRPr="007D261B" w:rsidRDefault="007D261B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</w:p>
    <w:p w14:paraId="652CBE13" w14:textId="303E1D72" w:rsid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1948-1949</w:t>
      </w:r>
      <w:r w:rsidRPr="00802085">
        <w:rPr>
          <w:rFonts w:eastAsia="Times New Roman" w:cstheme="minorHAnsi"/>
          <w:lang w:eastAsia="sv-SE"/>
        </w:rPr>
        <w:br/>
        <w:t>Ordf: Arne Bladh</w:t>
      </w:r>
      <w:r w:rsidRPr="00802085">
        <w:rPr>
          <w:rFonts w:eastAsia="Times New Roman" w:cstheme="minorHAnsi"/>
          <w:lang w:eastAsia="sv-SE"/>
        </w:rPr>
        <w:br/>
      </w:r>
      <w:r w:rsidR="007D261B"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>.ordf: Carl-Axel Cervin</w:t>
      </w:r>
      <w:r w:rsidRPr="00802085">
        <w:rPr>
          <w:rFonts w:eastAsia="Times New Roman" w:cstheme="minorHAnsi"/>
          <w:lang w:eastAsia="sv-SE"/>
        </w:rPr>
        <w:br/>
      </w:r>
      <w:r w:rsidR="007D261B"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>ekr: Carl-Erik Ericsson</w:t>
      </w:r>
      <w:r w:rsidRPr="00802085">
        <w:rPr>
          <w:rFonts w:eastAsia="Times New Roman" w:cstheme="minorHAnsi"/>
          <w:lang w:eastAsia="sv-SE"/>
        </w:rPr>
        <w:br/>
      </w:r>
      <w:r w:rsidR="007D261B"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Ragnar Valler</w:t>
      </w:r>
      <w:r w:rsidRPr="00802085">
        <w:rPr>
          <w:rFonts w:eastAsia="Times New Roman" w:cstheme="minorHAnsi"/>
          <w:lang w:eastAsia="sv-SE"/>
        </w:rPr>
        <w:br/>
      </w:r>
      <w:r w:rsidRPr="007D261B">
        <w:rPr>
          <w:rFonts w:eastAsia="Times New Roman" w:cstheme="minorHAnsi"/>
          <w:lang w:eastAsia="sv-SE"/>
        </w:rPr>
        <w:t>Övriga ledamöter:</w:t>
      </w:r>
      <w:r w:rsidRPr="007D261B">
        <w:rPr>
          <w:rFonts w:eastAsia="Times New Roman" w:cstheme="minorHAnsi"/>
          <w:iCs/>
          <w:lang w:eastAsia="sv-SE"/>
        </w:rPr>
        <w:t xml:space="preserve"> Lennart Angbo, Bror Kihl, Per Wallner</w:t>
      </w:r>
    </w:p>
    <w:p w14:paraId="59FC7AA6" w14:textId="77777777" w:rsidR="007D261B" w:rsidRPr="007D261B" w:rsidRDefault="007D261B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</w:p>
    <w:p w14:paraId="0084CAE1" w14:textId="1037B748" w:rsid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1947-1948</w:t>
      </w:r>
      <w:r w:rsidRPr="00802085">
        <w:rPr>
          <w:rFonts w:eastAsia="Times New Roman" w:cstheme="minorHAnsi"/>
          <w:lang w:eastAsia="sv-SE"/>
        </w:rPr>
        <w:br/>
        <w:t>Ordf: Carl-Gustaf Hedelin</w:t>
      </w:r>
      <w:r w:rsidRPr="00802085">
        <w:rPr>
          <w:rFonts w:eastAsia="Times New Roman" w:cstheme="minorHAnsi"/>
          <w:lang w:eastAsia="sv-SE"/>
        </w:rPr>
        <w:br/>
      </w:r>
      <w:r w:rsidR="007D261B"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>.ordf: Carl-Axel Cervin</w:t>
      </w:r>
      <w:r w:rsidRPr="00802085">
        <w:rPr>
          <w:rFonts w:eastAsia="Times New Roman" w:cstheme="minorHAnsi"/>
          <w:lang w:eastAsia="sv-SE"/>
        </w:rPr>
        <w:br/>
      </w:r>
      <w:r w:rsidR="007D261B"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>ekr: Carl-Erik Ericsson</w:t>
      </w:r>
      <w:r w:rsidRPr="00802085">
        <w:rPr>
          <w:rFonts w:eastAsia="Times New Roman" w:cstheme="minorHAnsi"/>
          <w:lang w:eastAsia="sv-SE"/>
        </w:rPr>
        <w:br/>
      </w:r>
      <w:r w:rsidR="007D261B"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Ragnar Valler</w:t>
      </w:r>
      <w:r w:rsidRPr="00802085">
        <w:rPr>
          <w:rFonts w:eastAsia="Times New Roman" w:cstheme="minorHAnsi"/>
          <w:lang w:eastAsia="sv-SE"/>
        </w:rPr>
        <w:br/>
      </w:r>
      <w:r w:rsidRPr="007D261B">
        <w:rPr>
          <w:rFonts w:eastAsia="Times New Roman" w:cstheme="minorHAnsi"/>
          <w:lang w:eastAsia="sv-SE"/>
        </w:rPr>
        <w:t>Övriga ledamöter:</w:t>
      </w:r>
      <w:r w:rsidRPr="007D261B">
        <w:rPr>
          <w:rFonts w:eastAsia="Times New Roman" w:cstheme="minorHAnsi"/>
          <w:iCs/>
          <w:lang w:eastAsia="sv-SE"/>
        </w:rPr>
        <w:t xml:space="preserve"> Lennart Angbo, Bror Kihl, Per Wallner</w:t>
      </w:r>
    </w:p>
    <w:p w14:paraId="447EF6D5" w14:textId="77777777" w:rsidR="007D261B" w:rsidRPr="007D261B" w:rsidRDefault="007D261B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</w:p>
    <w:p w14:paraId="0167C367" w14:textId="609C5A8A" w:rsid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1946-1947</w:t>
      </w:r>
      <w:r w:rsidRPr="00802085">
        <w:rPr>
          <w:rFonts w:eastAsia="Times New Roman" w:cstheme="minorHAnsi"/>
          <w:lang w:eastAsia="sv-SE"/>
        </w:rPr>
        <w:br/>
        <w:t>Ordf: Bertil Rönnberg</w:t>
      </w:r>
      <w:r w:rsidRPr="00802085">
        <w:rPr>
          <w:rFonts w:eastAsia="Times New Roman" w:cstheme="minorHAnsi"/>
          <w:lang w:eastAsia="sv-SE"/>
        </w:rPr>
        <w:br/>
      </w:r>
      <w:r w:rsidR="007D261B"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>.ordf: Holger Jernsten</w:t>
      </w:r>
      <w:r w:rsidRPr="00802085">
        <w:rPr>
          <w:rFonts w:eastAsia="Times New Roman" w:cstheme="minorHAnsi"/>
          <w:lang w:eastAsia="sv-SE"/>
        </w:rPr>
        <w:br/>
      </w:r>
      <w:r w:rsidR="007D261B"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>ekr: Georg Samuelsson</w:t>
      </w:r>
      <w:r w:rsidRPr="00802085">
        <w:rPr>
          <w:rFonts w:eastAsia="Times New Roman" w:cstheme="minorHAnsi"/>
          <w:lang w:eastAsia="sv-SE"/>
        </w:rPr>
        <w:br/>
      </w:r>
      <w:r w:rsidR="007D261B"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Ragnar Valler</w:t>
      </w:r>
      <w:r w:rsidRPr="00802085">
        <w:rPr>
          <w:rFonts w:eastAsia="Times New Roman" w:cstheme="minorHAnsi"/>
          <w:lang w:eastAsia="sv-SE"/>
        </w:rPr>
        <w:br/>
      </w:r>
      <w:r w:rsidRPr="007D261B">
        <w:rPr>
          <w:rFonts w:eastAsia="Times New Roman" w:cstheme="minorHAnsi"/>
          <w:lang w:eastAsia="sv-SE"/>
        </w:rPr>
        <w:t>Övriga ledamöter:</w:t>
      </w:r>
      <w:r w:rsidRPr="007D261B">
        <w:rPr>
          <w:rFonts w:eastAsia="Times New Roman" w:cstheme="minorHAnsi"/>
          <w:iCs/>
          <w:lang w:eastAsia="sv-SE"/>
        </w:rPr>
        <w:t xml:space="preserve"> Georg Samuelsson, Bror Kihl, Per Wallner     </w:t>
      </w:r>
    </w:p>
    <w:p w14:paraId="694A4728" w14:textId="77777777" w:rsidR="007D261B" w:rsidRPr="007D261B" w:rsidRDefault="007D261B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</w:p>
    <w:p w14:paraId="04BFF999" w14:textId="5D31A84C" w:rsid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iCs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1945-1946</w:t>
      </w:r>
      <w:r w:rsidRPr="00802085">
        <w:rPr>
          <w:rFonts w:eastAsia="Times New Roman" w:cstheme="minorHAnsi"/>
          <w:b/>
          <w:bCs/>
          <w:lang w:eastAsia="sv-SE"/>
        </w:rPr>
        <w:br/>
      </w:r>
      <w:r w:rsidRPr="00802085">
        <w:rPr>
          <w:rFonts w:eastAsia="Times New Roman" w:cstheme="minorHAnsi"/>
          <w:lang w:eastAsia="sv-SE"/>
        </w:rPr>
        <w:t>Ordf: Bertil Rönnberg</w:t>
      </w:r>
      <w:r w:rsidRPr="00802085">
        <w:rPr>
          <w:rFonts w:eastAsia="Times New Roman" w:cstheme="minorHAnsi"/>
          <w:lang w:eastAsia="sv-SE"/>
        </w:rPr>
        <w:br/>
      </w:r>
      <w:r w:rsidR="007D261B"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>.ordf: Holger Jernsten</w:t>
      </w:r>
      <w:r w:rsidRPr="00802085">
        <w:rPr>
          <w:rFonts w:eastAsia="Times New Roman" w:cstheme="minorHAnsi"/>
          <w:lang w:eastAsia="sv-SE"/>
        </w:rPr>
        <w:br/>
      </w:r>
      <w:r w:rsidR="007D261B"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>ekr: Georg Samuelsson</w:t>
      </w:r>
      <w:r w:rsidRPr="00802085">
        <w:rPr>
          <w:rFonts w:eastAsia="Times New Roman" w:cstheme="minorHAnsi"/>
          <w:lang w:eastAsia="sv-SE"/>
        </w:rPr>
        <w:br/>
      </w:r>
      <w:r w:rsidR="007D261B"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Ragnar Valler</w:t>
      </w:r>
      <w:r w:rsidRPr="00802085">
        <w:rPr>
          <w:rFonts w:eastAsia="Times New Roman" w:cstheme="minorHAnsi"/>
          <w:lang w:eastAsia="sv-SE"/>
        </w:rPr>
        <w:br/>
      </w:r>
      <w:r w:rsidRPr="007D261B">
        <w:rPr>
          <w:rFonts w:eastAsia="Times New Roman" w:cstheme="minorHAnsi"/>
          <w:lang w:eastAsia="sv-SE"/>
        </w:rPr>
        <w:t>Övriga ledamöter:</w:t>
      </w:r>
      <w:r w:rsidRPr="007D261B">
        <w:rPr>
          <w:rFonts w:eastAsia="Times New Roman" w:cstheme="minorHAnsi"/>
          <w:iCs/>
          <w:lang w:eastAsia="sv-SE"/>
        </w:rPr>
        <w:t xml:space="preserve"> Lars-Åke Jöndell, Karl-Erik Ericsson, Lennart Pettersson</w:t>
      </w:r>
    </w:p>
    <w:p w14:paraId="55124E70" w14:textId="77777777" w:rsidR="007D261B" w:rsidRPr="007D261B" w:rsidRDefault="007D261B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</w:p>
    <w:p w14:paraId="53D723E1" w14:textId="59D2F3F0" w:rsid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1944-1945</w:t>
      </w:r>
      <w:r w:rsidRPr="00802085">
        <w:rPr>
          <w:rFonts w:eastAsia="Times New Roman" w:cstheme="minorHAnsi"/>
          <w:lang w:eastAsia="sv-SE"/>
        </w:rPr>
        <w:br/>
        <w:t>Ordf: Bertil Rönnberg</w:t>
      </w:r>
      <w:r w:rsidRPr="00802085">
        <w:rPr>
          <w:rFonts w:eastAsia="Times New Roman" w:cstheme="minorHAnsi"/>
          <w:lang w:eastAsia="sv-SE"/>
        </w:rPr>
        <w:br/>
      </w:r>
      <w:r w:rsidR="007D261B"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>.ordf: Holger Jernsten</w:t>
      </w:r>
      <w:r w:rsidRPr="00802085">
        <w:rPr>
          <w:rFonts w:eastAsia="Times New Roman" w:cstheme="minorHAnsi"/>
          <w:lang w:eastAsia="sv-SE"/>
        </w:rPr>
        <w:br/>
      </w:r>
      <w:r w:rsidR="007D261B"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>ekr: Gunnar Nilsson</w:t>
      </w:r>
      <w:r w:rsidRPr="00802085">
        <w:rPr>
          <w:rFonts w:eastAsia="Times New Roman" w:cstheme="minorHAnsi"/>
          <w:lang w:eastAsia="sv-SE"/>
        </w:rPr>
        <w:br/>
      </w:r>
      <w:r w:rsidR="007D261B"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Holger Jernsten</w:t>
      </w:r>
    </w:p>
    <w:p w14:paraId="0CE5328E" w14:textId="77777777" w:rsidR="007D261B" w:rsidRPr="00802085" w:rsidRDefault="007D261B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</w:p>
    <w:p w14:paraId="7F885043" w14:textId="09526DC3" w:rsid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1943-1944</w:t>
      </w:r>
      <w:r w:rsidRPr="00802085">
        <w:rPr>
          <w:rFonts w:eastAsia="Times New Roman" w:cstheme="minorHAnsi"/>
          <w:lang w:eastAsia="sv-SE"/>
        </w:rPr>
        <w:br/>
        <w:t>Ordf: Bertil Rönnberg</w:t>
      </w:r>
      <w:r w:rsidRPr="00802085">
        <w:rPr>
          <w:rFonts w:eastAsia="Times New Roman" w:cstheme="minorHAnsi"/>
          <w:lang w:eastAsia="sv-SE"/>
        </w:rPr>
        <w:br/>
      </w:r>
      <w:r w:rsidR="007D261B"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>.ordf: Holger Jernsten</w:t>
      </w:r>
      <w:r w:rsidRPr="00802085">
        <w:rPr>
          <w:rFonts w:eastAsia="Times New Roman" w:cstheme="minorHAnsi"/>
          <w:lang w:eastAsia="sv-SE"/>
        </w:rPr>
        <w:br/>
      </w:r>
      <w:r w:rsidR="007D261B"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>ekr: Gunnar Nilsson</w:t>
      </w:r>
      <w:r w:rsidRPr="00802085">
        <w:rPr>
          <w:rFonts w:eastAsia="Times New Roman" w:cstheme="minorHAnsi"/>
          <w:lang w:eastAsia="sv-SE"/>
        </w:rPr>
        <w:br/>
      </w:r>
      <w:r w:rsidR="007D261B"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Rune Cederskog</w:t>
      </w:r>
    </w:p>
    <w:p w14:paraId="3A498D42" w14:textId="77777777" w:rsidR="007D261B" w:rsidRPr="00802085" w:rsidRDefault="007D261B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</w:p>
    <w:p w14:paraId="2B7C2628" w14:textId="7662FFBC" w:rsid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1942-1943</w:t>
      </w:r>
      <w:r w:rsidRPr="00802085">
        <w:rPr>
          <w:rFonts w:eastAsia="Times New Roman" w:cstheme="minorHAnsi"/>
          <w:lang w:eastAsia="sv-SE"/>
        </w:rPr>
        <w:br/>
        <w:t>Ordf: Bertil Rönnberg</w:t>
      </w:r>
      <w:r w:rsidRPr="00802085">
        <w:rPr>
          <w:rFonts w:eastAsia="Times New Roman" w:cstheme="minorHAnsi"/>
          <w:lang w:eastAsia="sv-SE"/>
        </w:rPr>
        <w:br/>
      </w:r>
      <w:r w:rsidR="007D261B"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>.ordf: Harry Ericsson</w:t>
      </w:r>
      <w:r w:rsidRPr="00802085">
        <w:rPr>
          <w:rFonts w:eastAsia="Times New Roman" w:cstheme="minorHAnsi"/>
          <w:lang w:eastAsia="sv-SE"/>
        </w:rPr>
        <w:br/>
      </w:r>
      <w:r w:rsidR="007D261B"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>ekr: Gunnar Nilsson</w:t>
      </w:r>
      <w:r w:rsidRPr="00802085">
        <w:rPr>
          <w:rFonts w:eastAsia="Times New Roman" w:cstheme="minorHAnsi"/>
          <w:lang w:eastAsia="sv-SE"/>
        </w:rPr>
        <w:br/>
      </w:r>
      <w:r w:rsidR="007D261B"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Rune Cederskog</w:t>
      </w:r>
    </w:p>
    <w:p w14:paraId="4EF9B4E6" w14:textId="77777777" w:rsidR="007D261B" w:rsidRPr="00802085" w:rsidRDefault="007D261B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</w:p>
    <w:p w14:paraId="54D0A445" w14:textId="14B9E735" w:rsid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1941-1942</w:t>
      </w:r>
      <w:r w:rsidRPr="00802085">
        <w:rPr>
          <w:rFonts w:eastAsia="Times New Roman" w:cstheme="minorHAnsi"/>
          <w:lang w:eastAsia="sv-SE"/>
        </w:rPr>
        <w:br/>
        <w:t>Ordf: Bertil Rönnberg</w:t>
      </w:r>
      <w:r w:rsidRPr="00802085">
        <w:rPr>
          <w:rFonts w:eastAsia="Times New Roman" w:cstheme="minorHAnsi"/>
          <w:lang w:eastAsia="sv-SE"/>
        </w:rPr>
        <w:br/>
      </w:r>
      <w:r w:rsidR="007D261B"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>.ordf: G. Nilsson</w:t>
      </w:r>
      <w:r w:rsidRPr="00802085">
        <w:rPr>
          <w:rFonts w:eastAsia="Times New Roman" w:cstheme="minorHAnsi"/>
          <w:lang w:eastAsia="sv-SE"/>
        </w:rPr>
        <w:br/>
      </w:r>
      <w:r w:rsidR="007D261B"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>ekr: Stig-Bertil Velen</w:t>
      </w:r>
      <w:r w:rsidRPr="00802085">
        <w:rPr>
          <w:rFonts w:eastAsia="Times New Roman" w:cstheme="minorHAnsi"/>
          <w:lang w:eastAsia="sv-SE"/>
        </w:rPr>
        <w:br/>
      </w:r>
      <w:r w:rsidR="007D261B"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Bengt Bartelsson</w:t>
      </w:r>
    </w:p>
    <w:p w14:paraId="3AE799C5" w14:textId="77777777" w:rsidR="007D261B" w:rsidRPr="00802085" w:rsidRDefault="007D261B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</w:p>
    <w:p w14:paraId="633ADFCE" w14:textId="3EFE3071" w:rsid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1940-1941</w:t>
      </w:r>
      <w:r w:rsidRPr="00802085">
        <w:rPr>
          <w:rFonts w:eastAsia="Times New Roman" w:cstheme="minorHAnsi"/>
          <w:b/>
          <w:bCs/>
          <w:lang w:eastAsia="sv-SE"/>
        </w:rPr>
        <w:br/>
      </w:r>
      <w:r w:rsidRPr="00802085">
        <w:rPr>
          <w:rFonts w:eastAsia="Times New Roman" w:cstheme="minorHAnsi"/>
          <w:lang w:eastAsia="sv-SE"/>
        </w:rPr>
        <w:t>Ordf: Bertil Rönnberg</w:t>
      </w:r>
      <w:r w:rsidRPr="00802085">
        <w:rPr>
          <w:rFonts w:eastAsia="Times New Roman" w:cstheme="minorHAnsi"/>
          <w:lang w:eastAsia="sv-SE"/>
        </w:rPr>
        <w:br/>
      </w:r>
      <w:r w:rsidR="007D261B"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>.ordf: Gunnar Nilsson</w:t>
      </w:r>
      <w:r w:rsidRPr="00802085">
        <w:rPr>
          <w:rFonts w:eastAsia="Times New Roman" w:cstheme="minorHAnsi"/>
          <w:lang w:eastAsia="sv-SE"/>
        </w:rPr>
        <w:br/>
      </w:r>
      <w:r w:rsidR="007D261B"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>ekr: Bertil Andersson</w:t>
      </w:r>
      <w:r w:rsidRPr="00802085">
        <w:rPr>
          <w:rFonts w:eastAsia="Times New Roman" w:cstheme="minorHAnsi"/>
          <w:lang w:eastAsia="sv-SE"/>
        </w:rPr>
        <w:br/>
      </w:r>
      <w:r w:rsidR="007D261B"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Axel Warberg</w:t>
      </w:r>
    </w:p>
    <w:p w14:paraId="389539F1" w14:textId="77777777" w:rsidR="007D261B" w:rsidRPr="00802085" w:rsidRDefault="007D261B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</w:p>
    <w:p w14:paraId="64A8BB86" w14:textId="1B97A909" w:rsid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1939-1940</w:t>
      </w:r>
      <w:r w:rsidRPr="00802085">
        <w:rPr>
          <w:rFonts w:eastAsia="Times New Roman" w:cstheme="minorHAnsi"/>
          <w:b/>
          <w:bCs/>
          <w:lang w:eastAsia="sv-SE"/>
        </w:rPr>
        <w:br/>
      </w:r>
      <w:r w:rsidRPr="00802085">
        <w:rPr>
          <w:rFonts w:eastAsia="Times New Roman" w:cstheme="minorHAnsi"/>
          <w:lang w:eastAsia="sv-SE"/>
        </w:rPr>
        <w:t>Ordf: Bertil Rönnberg</w:t>
      </w:r>
      <w:r w:rsidRPr="00802085">
        <w:rPr>
          <w:rFonts w:eastAsia="Times New Roman" w:cstheme="minorHAnsi"/>
          <w:lang w:eastAsia="sv-SE"/>
        </w:rPr>
        <w:br/>
      </w:r>
      <w:r w:rsidR="007D261B"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>.ordf: Gunnar Nilsson</w:t>
      </w:r>
      <w:r w:rsidRPr="00802085">
        <w:rPr>
          <w:rFonts w:eastAsia="Times New Roman" w:cstheme="minorHAnsi"/>
          <w:lang w:eastAsia="sv-SE"/>
        </w:rPr>
        <w:br/>
      </w:r>
      <w:r w:rsidR="007D261B"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>ekr: Göte Ericsson</w:t>
      </w:r>
      <w:r w:rsidRPr="00802085">
        <w:rPr>
          <w:rFonts w:eastAsia="Times New Roman" w:cstheme="minorHAnsi"/>
          <w:lang w:eastAsia="sv-SE"/>
        </w:rPr>
        <w:br/>
      </w:r>
      <w:r w:rsidR="007D261B"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Georg Samuelsson</w:t>
      </w:r>
    </w:p>
    <w:p w14:paraId="243C7CFD" w14:textId="77777777" w:rsidR="007D261B" w:rsidRPr="00802085" w:rsidRDefault="007D261B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</w:p>
    <w:p w14:paraId="382EEDC7" w14:textId="6BAEC589" w:rsid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1938-1939</w:t>
      </w:r>
      <w:r w:rsidRPr="00802085">
        <w:rPr>
          <w:rFonts w:eastAsia="Times New Roman" w:cstheme="minorHAnsi"/>
          <w:b/>
          <w:bCs/>
          <w:lang w:eastAsia="sv-SE"/>
        </w:rPr>
        <w:br/>
      </w:r>
      <w:r w:rsidRPr="00802085">
        <w:rPr>
          <w:rFonts w:eastAsia="Times New Roman" w:cstheme="minorHAnsi"/>
          <w:lang w:eastAsia="sv-SE"/>
        </w:rPr>
        <w:t>Ordf: Bertil Rönnberg</w:t>
      </w:r>
      <w:r w:rsidRPr="00802085">
        <w:rPr>
          <w:rFonts w:eastAsia="Times New Roman" w:cstheme="minorHAnsi"/>
          <w:lang w:eastAsia="sv-SE"/>
        </w:rPr>
        <w:br/>
      </w:r>
      <w:r w:rsidR="007D261B"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>.ordf: Helge Fridner</w:t>
      </w:r>
      <w:r w:rsidRPr="00802085">
        <w:rPr>
          <w:rFonts w:eastAsia="Times New Roman" w:cstheme="minorHAnsi"/>
          <w:lang w:eastAsia="sv-SE"/>
        </w:rPr>
        <w:br/>
      </w:r>
      <w:r w:rsidR="007D261B"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>ekr: Göte Ericsson</w:t>
      </w:r>
      <w:r w:rsidRPr="00802085">
        <w:rPr>
          <w:rFonts w:eastAsia="Times New Roman" w:cstheme="minorHAnsi"/>
          <w:lang w:eastAsia="sv-SE"/>
        </w:rPr>
        <w:br/>
      </w:r>
      <w:r w:rsidR="007D261B"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Georg Samuelsson</w:t>
      </w:r>
    </w:p>
    <w:p w14:paraId="2ADD1B39" w14:textId="77777777" w:rsidR="007D261B" w:rsidRPr="00802085" w:rsidRDefault="007D261B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</w:p>
    <w:p w14:paraId="7B64CCEC" w14:textId="19EC4FD9" w:rsidR="00802085" w:rsidRPr="00802085" w:rsidRDefault="00802085" w:rsidP="00BA1977">
      <w:pPr>
        <w:shd w:val="clear" w:color="auto" w:fill="FFFFFF"/>
        <w:spacing w:after="0" w:line="240" w:lineRule="auto"/>
        <w:rPr>
          <w:rFonts w:eastAsia="Times New Roman" w:cstheme="minorHAnsi"/>
          <w:lang w:eastAsia="sv-SE"/>
        </w:rPr>
      </w:pPr>
      <w:r w:rsidRPr="00802085">
        <w:rPr>
          <w:rFonts w:eastAsia="Times New Roman" w:cstheme="minorHAnsi"/>
          <w:b/>
          <w:bCs/>
          <w:lang w:eastAsia="sv-SE"/>
        </w:rPr>
        <w:t>1937-1938</w:t>
      </w:r>
      <w:r w:rsidRPr="00802085">
        <w:rPr>
          <w:rFonts w:eastAsia="Times New Roman" w:cstheme="minorHAnsi"/>
          <w:b/>
          <w:bCs/>
          <w:lang w:eastAsia="sv-SE"/>
        </w:rPr>
        <w:br/>
      </w:r>
      <w:r w:rsidRPr="00802085">
        <w:rPr>
          <w:rFonts w:eastAsia="Times New Roman" w:cstheme="minorHAnsi"/>
          <w:lang w:eastAsia="sv-SE"/>
        </w:rPr>
        <w:t>Ordf: Bertil Rönnberg</w:t>
      </w:r>
      <w:r w:rsidRPr="00802085">
        <w:rPr>
          <w:rFonts w:eastAsia="Times New Roman" w:cstheme="minorHAnsi"/>
          <w:lang w:eastAsia="sv-SE"/>
        </w:rPr>
        <w:br/>
      </w:r>
      <w:r w:rsidR="007D261B">
        <w:rPr>
          <w:rFonts w:eastAsia="Times New Roman" w:cstheme="minorHAnsi"/>
          <w:lang w:eastAsia="sv-SE"/>
        </w:rPr>
        <w:t>V</w:t>
      </w:r>
      <w:r w:rsidRPr="00802085">
        <w:rPr>
          <w:rFonts w:eastAsia="Times New Roman" w:cstheme="minorHAnsi"/>
          <w:lang w:eastAsia="sv-SE"/>
        </w:rPr>
        <w:t>.ordf: Helge Fridner</w:t>
      </w:r>
      <w:r w:rsidRPr="00802085">
        <w:rPr>
          <w:rFonts w:eastAsia="Times New Roman" w:cstheme="minorHAnsi"/>
          <w:lang w:eastAsia="sv-SE"/>
        </w:rPr>
        <w:br/>
      </w:r>
      <w:r w:rsidR="007D261B">
        <w:rPr>
          <w:rFonts w:eastAsia="Times New Roman" w:cstheme="minorHAnsi"/>
          <w:lang w:eastAsia="sv-SE"/>
        </w:rPr>
        <w:t>S</w:t>
      </w:r>
      <w:r w:rsidRPr="00802085">
        <w:rPr>
          <w:rFonts w:eastAsia="Times New Roman" w:cstheme="minorHAnsi"/>
          <w:lang w:eastAsia="sv-SE"/>
        </w:rPr>
        <w:t>ekr: Göte Ericsson</w:t>
      </w:r>
      <w:r w:rsidRPr="00802085">
        <w:rPr>
          <w:rFonts w:eastAsia="Times New Roman" w:cstheme="minorHAnsi"/>
          <w:lang w:eastAsia="sv-SE"/>
        </w:rPr>
        <w:br/>
      </w:r>
      <w:r w:rsidR="007D261B">
        <w:rPr>
          <w:rFonts w:eastAsia="Times New Roman" w:cstheme="minorHAnsi"/>
          <w:lang w:eastAsia="sv-SE"/>
        </w:rPr>
        <w:t>K</w:t>
      </w:r>
      <w:r w:rsidRPr="00802085">
        <w:rPr>
          <w:rFonts w:eastAsia="Times New Roman" w:cstheme="minorHAnsi"/>
          <w:lang w:eastAsia="sv-SE"/>
        </w:rPr>
        <w:t>assör: Georg Samuelsson</w:t>
      </w:r>
    </w:p>
    <w:p w14:paraId="54D539AB" w14:textId="77777777" w:rsidR="00EB495C" w:rsidRPr="00802085" w:rsidRDefault="00EB495C" w:rsidP="00BA1977">
      <w:pPr>
        <w:spacing w:after="0" w:line="240" w:lineRule="auto"/>
        <w:rPr>
          <w:rFonts w:cstheme="minorHAnsi"/>
        </w:rPr>
      </w:pPr>
    </w:p>
    <w:p w14:paraId="13123302" w14:textId="77777777" w:rsidR="00EB495C" w:rsidRPr="00554226" w:rsidRDefault="00EB495C" w:rsidP="00BA1977">
      <w:pPr>
        <w:spacing w:after="0" w:line="240" w:lineRule="auto"/>
        <w:rPr>
          <w:rFonts w:cstheme="minorHAnsi"/>
          <w:sz w:val="26"/>
          <w:szCs w:val="26"/>
        </w:rPr>
      </w:pPr>
    </w:p>
    <w:p w14:paraId="3C3B9E0E" w14:textId="69A91D11" w:rsidR="00EB495C" w:rsidRPr="00554226" w:rsidRDefault="00EB495C" w:rsidP="00A62D15">
      <w:pPr>
        <w:spacing w:after="0"/>
        <w:rPr>
          <w:rFonts w:cstheme="minorHAnsi"/>
          <w:sz w:val="26"/>
          <w:szCs w:val="26"/>
        </w:rPr>
      </w:pPr>
    </w:p>
    <w:sectPr w:rsidR="00EB495C" w:rsidRPr="00554226" w:rsidSect="00BA1977">
      <w:headerReference w:type="default" r:id="rId21"/>
      <w:footerReference w:type="default" r:id="rId22"/>
      <w:pgSz w:w="11906" w:h="16838"/>
      <w:pgMar w:top="1418" w:right="851" w:bottom="1134" w:left="1418" w:header="45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3788CC" w14:textId="77777777" w:rsidR="00DA72A9" w:rsidRDefault="00DA72A9" w:rsidP="00274344">
      <w:pPr>
        <w:spacing w:after="0" w:line="240" w:lineRule="auto"/>
      </w:pPr>
      <w:r>
        <w:separator/>
      </w:r>
    </w:p>
  </w:endnote>
  <w:endnote w:type="continuationSeparator" w:id="0">
    <w:p w14:paraId="08DB90FE" w14:textId="77777777" w:rsidR="00DA72A9" w:rsidRDefault="00DA72A9" w:rsidP="002743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CD1BC8" w14:textId="77777777" w:rsidR="007D261B" w:rsidRPr="00FC7649" w:rsidRDefault="007D261B" w:rsidP="00DF78AC">
    <w:pPr>
      <w:pStyle w:val="Sidfot"/>
      <w:jc w:val="center"/>
      <w:rPr>
        <w:rFonts w:cstheme="minorHAnsi"/>
      </w:rPr>
    </w:pPr>
    <w:r w:rsidRPr="00FC7649">
      <w:rPr>
        <w:rFonts w:cstheme="minorHAnsi"/>
      </w:rPr>
      <w:t>Göteborgs Ishockeyförbund</w:t>
    </w:r>
    <w:r>
      <w:rPr>
        <w:rFonts w:cstheme="minorHAnsi"/>
      </w:rPr>
      <w:t xml:space="preserve">  |  </w:t>
    </w:r>
    <w:r w:rsidRPr="00FC7649">
      <w:rPr>
        <w:rFonts w:cstheme="minorHAnsi"/>
      </w:rPr>
      <w:t xml:space="preserve">Transistorgatan </w:t>
    </w:r>
    <w:r>
      <w:rPr>
        <w:rFonts w:cstheme="minorHAnsi"/>
      </w:rPr>
      <w:t xml:space="preserve">5  |  </w:t>
    </w:r>
    <w:r w:rsidRPr="00FC7649">
      <w:rPr>
        <w:rFonts w:cstheme="minorHAnsi"/>
      </w:rPr>
      <w:t>421 35 Västra Frölunda</w:t>
    </w:r>
    <w:r>
      <w:rPr>
        <w:rFonts w:cstheme="minorHAnsi"/>
      </w:rPr>
      <w:t xml:space="preserve">  |  </w:t>
    </w:r>
    <w:r w:rsidRPr="00FC7649">
      <w:rPr>
        <w:rFonts w:cstheme="minorHAnsi"/>
      </w:rPr>
      <w:t>031- 787 51 41</w:t>
    </w:r>
  </w:p>
  <w:p w14:paraId="0BAFB2CF" w14:textId="77777777" w:rsidR="007D261B" w:rsidRPr="00FC7649" w:rsidRDefault="007D261B" w:rsidP="00DF78AC">
    <w:pPr>
      <w:pStyle w:val="Sidfot"/>
      <w:jc w:val="center"/>
      <w:rPr>
        <w:rFonts w:cstheme="minorHAnsi"/>
      </w:rPr>
    </w:pPr>
    <w:hyperlink r:id="rId1" w:history="1">
      <w:r w:rsidRPr="005E3110">
        <w:rPr>
          <w:rStyle w:val="Hyperlnk"/>
          <w:rFonts w:cstheme="minorHAnsi"/>
          <w:color w:val="auto"/>
          <w:u w:val="none"/>
        </w:rPr>
        <w:t>info@gbgif.se</w:t>
      </w:r>
    </w:hyperlink>
    <w:r w:rsidRPr="005E3110">
      <w:rPr>
        <w:rFonts w:cstheme="minorHAnsi"/>
      </w:rPr>
      <w:t xml:space="preserve">  |  </w:t>
    </w:r>
    <w:hyperlink r:id="rId2" w:history="1">
      <w:r w:rsidRPr="005E3110">
        <w:rPr>
          <w:rStyle w:val="Hyperlnk"/>
          <w:rFonts w:cstheme="minorHAnsi"/>
          <w:color w:val="auto"/>
          <w:u w:val="none"/>
        </w:rPr>
        <w:t>www.gbgif.se</w:t>
      </w:r>
    </w:hyperlink>
    <w:r w:rsidRPr="005E3110">
      <w:rPr>
        <w:rStyle w:val="Hyperlnk"/>
        <w:rFonts w:cstheme="minorHAnsi"/>
        <w:color w:val="auto"/>
        <w:u w:val="none"/>
      </w:rPr>
      <w:t xml:space="preserve">  |  </w:t>
    </w:r>
    <w:hyperlink r:id="rId3" w:history="1">
      <w:r w:rsidRPr="005E3110">
        <w:rPr>
          <w:rStyle w:val="Hyperlnk"/>
          <w:rFonts w:cstheme="minorHAnsi"/>
          <w:color w:val="auto"/>
          <w:u w:val="none"/>
        </w:rPr>
        <w:t>www.goteborgishockeycup.se</w:t>
      </w:r>
    </w:hyperlink>
  </w:p>
  <w:p w14:paraId="6E6B58EF" w14:textId="77777777" w:rsidR="007D261B" w:rsidRPr="00DF78AC" w:rsidRDefault="007D261B" w:rsidP="00DF78AC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2CFB79" w14:textId="77777777" w:rsidR="00DA72A9" w:rsidRDefault="00DA72A9" w:rsidP="00274344">
      <w:pPr>
        <w:spacing w:after="0" w:line="240" w:lineRule="auto"/>
      </w:pPr>
      <w:r>
        <w:separator/>
      </w:r>
    </w:p>
  </w:footnote>
  <w:footnote w:type="continuationSeparator" w:id="0">
    <w:p w14:paraId="002A780A" w14:textId="77777777" w:rsidR="00DA72A9" w:rsidRDefault="00DA72A9" w:rsidP="002743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0D610" w14:textId="77777777" w:rsidR="007D261B" w:rsidRDefault="007D261B">
    <w:pPr>
      <w:pStyle w:val="Sidhuvud"/>
    </w:pPr>
    <w:r>
      <w:tab/>
    </w:r>
    <w:r>
      <w:tab/>
    </w:r>
    <w:r>
      <w:rPr>
        <w:noProof/>
      </w:rPr>
      <w:drawing>
        <wp:inline distT="0" distB="0" distL="0" distR="0" wp14:anchorId="2733969F" wp14:editId="01261AF9">
          <wp:extent cx="1134001" cy="1080000"/>
          <wp:effectExtent l="0" t="0" r="9525" b="6350"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1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001" cy="10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1BC1C56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dobjekt 222365341" o:spid="_x0000_i1025" type="#_x0000_t75" style="width:510pt;height:540pt;visibility:visible;mso-wrap-style:square">
            <v:imagedata r:id="rId1" o:title=""/>
          </v:shape>
        </w:pict>
      </mc:Choice>
      <mc:Fallback>
        <w:drawing>
          <wp:inline distT="0" distB="0" distL="0" distR="0" wp14:anchorId="6B45B31F" wp14:editId="6BF59469">
            <wp:extent cx="6477000" cy="6858000"/>
            <wp:effectExtent l="0" t="0" r="0" b="0"/>
            <wp:docPr id="222365341" name="Bildobjekt 222365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8316E19"/>
    <w:multiLevelType w:val="hybridMultilevel"/>
    <w:tmpl w:val="58400DAA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F163A95"/>
    <w:multiLevelType w:val="hybridMultilevel"/>
    <w:tmpl w:val="408EF14A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0FA447E"/>
    <w:multiLevelType w:val="hybridMultilevel"/>
    <w:tmpl w:val="95D82DCC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336545D"/>
    <w:multiLevelType w:val="hybridMultilevel"/>
    <w:tmpl w:val="80E67A82"/>
    <w:lvl w:ilvl="0" w:tplc="1616889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21177261">
    <w:abstractNumId w:val="1"/>
  </w:num>
  <w:num w:numId="2" w16cid:durableId="17782176">
    <w:abstractNumId w:val="2"/>
  </w:num>
  <w:num w:numId="3" w16cid:durableId="2092504573">
    <w:abstractNumId w:val="0"/>
  </w:num>
  <w:num w:numId="4" w16cid:durableId="95448686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readOnly" w:formatting="1" w:enforcement="1" w:cryptProviderType="rsaAES" w:cryptAlgorithmClass="hash" w:cryptAlgorithmType="typeAny" w:cryptAlgorithmSid="14" w:cryptSpinCount="100000" w:hash="vX9AShKxXml2ltQ1HFFVogVcjsvBJEo96fj33MtX+1icIfhuIXA0LkfwMbWIZYzZMhmrV5GAKrzSzXRtXI/AEg==" w:salt="Qw9fZ7sfSj60EouDdJmqhw==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085"/>
    <w:rsid w:val="0001564F"/>
    <w:rsid w:val="00094CC5"/>
    <w:rsid w:val="00141B84"/>
    <w:rsid w:val="00167BA6"/>
    <w:rsid w:val="00192AA6"/>
    <w:rsid w:val="001A399F"/>
    <w:rsid w:val="001B5822"/>
    <w:rsid w:val="001C0D49"/>
    <w:rsid w:val="001C22CB"/>
    <w:rsid w:val="001E2952"/>
    <w:rsid w:val="001F1248"/>
    <w:rsid w:val="001F275D"/>
    <w:rsid w:val="0026598E"/>
    <w:rsid w:val="00274344"/>
    <w:rsid w:val="00276A7B"/>
    <w:rsid w:val="00282CA1"/>
    <w:rsid w:val="002C5E47"/>
    <w:rsid w:val="002F0A24"/>
    <w:rsid w:val="00371734"/>
    <w:rsid w:val="004A1C16"/>
    <w:rsid w:val="004E719C"/>
    <w:rsid w:val="0050376A"/>
    <w:rsid w:val="00533302"/>
    <w:rsid w:val="00554226"/>
    <w:rsid w:val="00564916"/>
    <w:rsid w:val="005869E3"/>
    <w:rsid w:val="00611897"/>
    <w:rsid w:val="006453A1"/>
    <w:rsid w:val="00675C2A"/>
    <w:rsid w:val="006858EF"/>
    <w:rsid w:val="00692951"/>
    <w:rsid w:val="006A583E"/>
    <w:rsid w:val="006C733A"/>
    <w:rsid w:val="006D0302"/>
    <w:rsid w:val="006E0B9C"/>
    <w:rsid w:val="007335ED"/>
    <w:rsid w:val="0074121D"/>
    <w:rsid w:val="00753C9B"/>
    <w:rsid w:val="00763EA4"/>
    <w:rsid w:val="007877AB"/>
    <w:rsid w:val="007976A5"/>
    <w:rsid w:val="007B776C"/>
    <w:rsid w:val="007C4770"/>
    <w:rsid w:val="007C7110"/>
    <w:rsid w:val="007D261B"/>
    <w:rsid w:val="007E5157"/>
    <w:rsid w:val="00802085"/>
    <w:rsid w:val="00870F94"/>
    <w:rsid w:val="00876532"/>
    <w:rsid w:val="008900B4"/>
    <w:rsid w:val="008C5BA4"/>
    <w:rsid w:val="008D6CC6"/>
    <w:rsid w:val="008D7F60"/>
    <w:rsid w:val="008F7280"/>
    <w:rsid w:val="00913AD0"/>
    <w:rsid w:val="0096152A"/>
    <w:rsid w:val="009922F5"/>
    <w:rsid w:val="009D1409"/>
    <w:rsid w:val="009D2D6C"/>
    <w:rsid w:val="00A04F0C"/>
    <w:rsid w:val="00A06317"/>
    <w:rsid w:val="00A12EB2"/>
    <w:rsid w:val="00A17286"/>
    <w:rsid w:val="00A41E9B"/>
    <w:rsid w:val="00A5775D"/>
    <w:rsid w:val="00A62D15"/>
    <w:rsid w:val="00A94083"/>
    <w:rsid w:val="00AB250D"/>
    <w:rsid w:val="00AE4338"/>
    <w:rsid w:val="00B77EEF"/>
    <w:rsid w:val="00B950B7"/>
    <w:rsid w:val="00BA1977"/>
    <w:rsid w:val="00BD4256"/>
    <w:rsid w:val="00C5211B"/>
    <w:rsid w:val="00C950B4"/>
    <w:rsid w:val="00CC4005"/>
    <w:rsid w:val="00CD1CD3"/>
    <w:rsid w:val="00CD4936"/>
    <w:rsid w:val="00CD5B3E"/>
    <w:rsid w:val="00CE7418"/>
    <w:rsid w:val="00CE7E83"/>
    <w:rsid w:val="00D8278E"/>
    <w:rsid w:val="00DA72A9"/>
    <w:rsid w:val="00DD0CE5"/>
    <w:rsid w:val="00DD51B4"/>
    <w:rsid w:val="00DF78AC"/>
    <w:rsid w:val="00E109A4"/>
    <w:rsid w:val="00E273C3"/>
    <w:rsid w:val="00E3643C"/>
    <w:rsid w:val="00E42A9F"/>
    <w:rsid w:val="00E565C8"/>
    <w:rsid w:val="00E74C52"/>
    <w:rsid w:val="00E87275"/>
    <w:rsid w:val="00EA39AD"/>
    <w:rsid w:val="00EB495C"/>
    <w:rsid w:val="00F35F65"/>
    <w:rsid w:val="00F8039D"/>
    <w:rsid w:val="00FB2B8B"/>
    <w:rsid w:val="00FD6489"/>
    <w:rsid w:val="00FD795F"/>
    <w:rsid w:val="00FE0447"/>
    <w:rsid w:val="00FF7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D3A710"/>
  <w15:docId w15:val="{C01AC2BC-42EC-4C10-A068-8E60F48D0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2085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2743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274344"/>
  </w:style>
  <w:style w:type="paragraph" w:styleId="Sidfot">
    <w:name w:val="footer"/>
    <w:basedOn w:val="Normal"/>
    <w:link w:val="SidfotChar"/>
    <w:uiPriority w:val="99"/>
    <w:unhideWhenUsed/>
    <w:rsid w:val="002743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274344"/>
  </w:style>
  <w:style w:type="paragraph" w:styleId="Ballongtext">
    <w:name w:val="Balloon Text"/>
    <w:basedOn w:val="Normal"/>
    <w:link w:val="BallongtextChar"/>
    <w:uiPriority w:val="99"/>
    <w:semiHidden/>
    <w:unhideWhenUsed/>
    <w:rsid w:val="00274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74344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274344"/>
    <w:rPr>
      <w:color w:val="0000FF"/>
      <w:u w:val="single"/>
    </w:rPr>
  </w:style>
  <w:style w:type="paragraph" w:styleId="Liststycke">
    <w:name w:val="List Paragraph"/>
    <w:basedOn w:val="Normal"/>
    <w:uiPriority w:val="34"/>
    <w:qFormat/>
    <w:rsid w:val="00753C9B"/>
    <w:pPr>
      <w:ind w:left="720"/>
      <w:contextualSpacing/>
    </w:pPr>
  </w:style>
  <w:style w:type="table" w:styleId="Tabellrutnt">
    <w:name w:val="Table Grid"/>
    <w:basedOn w:val="Normaltabell"/>
    <w:uiPriority w:val="59"/>
    <w:rsid w:val="00A62D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lstomnmnande">
    <w:name w:val="Unresolved Mention"/>
    <w:basedOn w:val="Standardstycketeckensnitt"/>
    <w:uiPriority w:val="99"/>
    <w:semiHidden/>
    <w:unhideWhenUsed/>
    <w:rsid w:val="001F275D"/>
    <w:rPr>
      <w:color w:val="808080"/>
      <w:shd w:val="clear" w:color="auto" w:fill="E6E6E6"/>
    </w:rPr>
  </w:style>
  <w:style w:type="character" w:styleId="Stark">
    <w:name w:val="Strong"/>
    <w:basedOn w:val="Standardstycketeckensnitt"/>
    <w:uiPriority w:val="22"/>
    <w:qFormat/>
    <w:rsid w:val="00AB250D"/>
    <w:rPr>
      <w:b/>
      <w:bCs/>
    </w:rPr>
  </w:style>
  <w:style w:type="character" w:styleId="AnvndHyperlnk">
    <w:name w:val="FollowedHyperlink"/>
    <w:basedOn w:val="Standardstycketeckensnitt"/>
    <w:uiPriority w:val="99"/>
    <w:semiHidden/>
    <w:unhideWhenUsed/>
    <w:rsid w:val="0096152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oteborgishockeycup.se" TargetMode="External"/><Relationship Id="rId2" Type="http://schemas.openxmlformats.org/officeDocument/2006/relationships/hyperlink" Target="http://www.gbgif.se" TargetMode="External"/><Relationship Id="rId1" Type="http://schemas.openxmlformats.org/officeDocument/2006/relationships/hyperlink" Target="mailto:info@gbgif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GI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trik\G&#246;teborgs%20Ishockeyf&#246;rbund\GBGIF%20-%20Kansli%20-%20Dokument\&#214;vrigt\Mallar\GIF\Mall%20GIF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fdf8174-2104-49a2-9651-bce64e720c0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07F1C97A78EBB4DBF45670FFE223BDF" ma:contentTypeVersion="11" ma:contentTypeDescription="Skapa ett nytt dokument." ma:contentTypeScope="" ma:versionID="b0e179c519573a179f9910616c148235">
  <xsd:schema xmlns:xsd="http://www.w3.org/2001/XMLSchema" xmlns:xs="http://www.w3.org/2001/XMLSchema" xmlns:p="http://schemas.microsoft.com/office/2006/metadata/properties" xmlns:ns2="1fdf8174-2104-49a2-9651-bce64e720c0e" targetNamespace="http://schemas.microsoft.com/office/2006/metadata/properties" ma:root="true" ma:fieldsID="376fd5aa7e7b5a88401dc5947fa22c9a" ns2:_="">
    <xsd:import namespace="1fdf8174-2104-49a2-9651-bce64e720c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df8174-2104-49a2-9651-bce64e720c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eringar" ma:readOnly="false" ma:fieldId="{5cf76f15-5ced-4ddc-b409-7134ff3c332f}" ma:taxonomyMulti="true" ma:sspId="33f7fcd4-32f7-4a05-b851-3285090dc9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8014C48-7E61-444D-86F1-A215BBF4EDC4}">
  <ds:schemaRefs>
    <ds:schemaRef ds:uri="http://schemas.microsoft.com/office/2006/metadata/properties"/>
    <ds:schemaRef ds:uri="http://schemas.microsoft.com/office/infopath/2007/PartnerControls"/>
    <ds:schemaRef ds:uri="1fdf8174-2104-49a2-9651-bce64e720c0e"/>
  </ds:schemaRefs>
</ds:datastoreItem>
</file>

<file path=customXml/itemProps2.xml><?xml version="1.0" encoding="utf-8"?>
<ds:datastoreItem xmlns:ds="http://schemas.openxmlformats.org/officeDocument/2006/customXml" ds:itemID="{C1628963-0CC6-46B9-BBD9-C5AFB64D57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6CF000-2568-4850-8757-054AAC36F7B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2548FC7-2A50-4A19-80EF-3D6E82DA0B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df8174-2104-49a2-9651-bce64e720c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Mall GIF</Template>
  <TotalTime>127</TotalTime>
  <Pages>1</Pages>
  <Words>2674</Words>
  <Characters>14177</Characters>
  <Application>Microsoft Office Word</Application>
  <DocSecurity>8</DocSecurity>
  <Lines>118</Lines>
  <Paragraphs>33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Patrik</dc:creator>
  <cp:lastModifiedBy>Patrik Norrman</cp:lastModifiedBy>
  <cp:revision>37</cp:revision>
  <cp:lastPrinted>2018-06-26T11:02:00Z</cp:lastPrinted>
  <dcterms:created xsi:type="dcterms:W3CDTF">2020-11-11T12:00:00Z</dcterms:created>
  <dcterms:modified xsi:type="dcterms:W3CDTF">2025-06-11T13:11:00Z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0x010100007F1C97A78EBB4DBF45670FFE223BDF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