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BD1F5" w14:textId="7697A4A0" w:rsidR="00EA3CF0" w:rsidRPr="00EA3CF0" w:rsidRDefault="00EA3CF0" w:rsidP="00EA3CF0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EA3CF0">
        <w:rPr>
          <w:rFonts w:cstheme="minorHAnsi"/>
          <w:b/>
          <w:bCs/>
          <w:sz w:val="24"/>
          <w:szCs w:val="24"/>
        </w:rPr>
        <w:t>Domarersättningar distriktsserier säsongen 202</w:t>
      </w:r>
      <w:r w:rsidR="00130038">
        <w:rPr>
          <w:rFonts w:cstheme="minorHAnsi"/>
          <w:b/>
          <w:bCs/>
          <w:sz w:val="24"/>
          <w:szCs w:val="24"/>
        </w:rPr>
        <w:t>6/2027</w:t>
      </w:r>
    </w:p>
    <w:p w14:paraId="62280631" w14:textId="77777777" w:rsidR="00EA3CF0" w:rsidRP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</w:p>
    <w:p w14:paraId="0DE2935A" w14:textId="77777777" w:rsidR="00EA3CF0" w:rsidRPr="00EA3CF0" w:rsidRDefault="00EA3CF0" w:rsidP="00EA3CF0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EA3CF0">
        <w:rPr>
          <w:rFonts w:cstheme="minorHAnsi"/>
          <w:b/>
          <w:bCs/>
          <w:sz w:val="24"/>
          <w:szCs w:val="24"/>
        </w:rPr>
        <w:t xml:space="preserve">ARVODEN: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09"/>
        <w:gridCol w:w="1553"/>
        <w:gridCol w:w="1499"/>
        <w:gridCol w:w="1498"/>
        <w:gridCol w:w="1503"/>
        <w:gridCol w:w="1500"/>
      </w:tblGrid>
      <w:tr w:rsidR="00EA3CF0" w:rsidRPr="00EA3CF0" w14:paraId="17EA1820" w14:textId="77777777" w:rsidTr="00EA3CF0">
        <w:tc>
          <w:tcPr>
            <w:tcW w:w="3062" w:type="dxa"/>
            <w:gridSpan w:val="2"/>
          </w:tcPr>
          <w:p w14:paraId="30AA8A17" w14:textId="77777777" w:rsidR="00EA3CF0" w:rsidRPr="00EA3CF0" w:rsidRDefault="00EA3CF0" w:rsidP="00EA3CF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97" w:type="dxa"/>
            <w:gridSpan w:val="2"/>
          </w:tcPr>
          <w:p w14:paraId="19805B04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Arvode seriematch</w:t>
            </w:r>
          </w:p>
        </w:tc>
        <w:tc>
          <w:tcPr>
            <w:tcW w:w="3003" w:type="dxa"/>
            <w:gridSpan w:val="2"/>
          </w:tcPr>
          <w:p w14:paraId="6C3066F1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Arvode träningsmatch</w:t>
            </w:r>
          </w:p>
        </w:tc>
      </w:tr>
      <w:tr w:rsidR="00EA3CF0" w:rsidRPr="00EA3CF0" w14:paraId="0630198B" w14:textId="77777777" w:rsidTr="00EA3CF0">
        <w:tc>
          <w:tcPr>
            <w:tcW w:w="1509" w:type="dxa"/>
          </w:tcPr>
          <w:p w14:paraId="0AAC3EBF" w14:textId="77777777" w:rsidR="00EA3CF0" w:rsidRPr="00EA3CF0" w:rsidRDefault="00EA3CF0" w:rsidP="00EA3CF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Serie</w:t>
            </w:r>
          </w:p>
        </w:tc>
        <w:tc>
          <w:tcPr>
            <w:tcW w:w="1553" w:type="dxa"/>
          </w:tcPr>
          <w:p w14:paraId="0CEFE4EE" w14:textId="77777777" w:rsidR="00EA3CF0" w:rsidRPr="00EA3CF0" w:rsidRDefault="00EA3CF0" w:rsidP="00EA3CF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Domarsystem</w:t>
            </w:r>
          </w:p>
        </w:tc>
        <w:tc>
          <w:tcPr>
            <w:tcW w:w="1499" w:type="dxa"/>
          </w:tcPr>
          <w:p w14:paraId="6A2E3322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HD</w:t>
            </w:r>
          </w:p>
        </w:tc>
        <w:tc>
          <w:tcPr>
            <w:tcW w:w="1498" w:type="dxa"/>
          </w:tcPr>
          <w:p w14:paraId="096C93CB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LM</w:t>
            </w:r>
          </w:p>
        </w:tc>
        <w:tc>
          <w:tcPr>
            <w:tcW w:w="1503" w:type="dxa"/>
          </w:tcPr>
          <w:p w14:paraId="256E9090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HD</w:t>
            </w:r>
          </w:p>
        </w:tc>
        <w:tc>
          <w:tcPr>
            <w:tcW w:w="1500" w:type="dxa"/>
          </w:tcPr>
          <w:p w14:paraId="1DACB889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LM</w:t>
            </w:r>
          </w:p>
        </w:tc>
      </w:tr>
      <w:tr w:rsidR="00EA3CF0" w:rsidRPr="00EA3CF0" w14:paraId="136417B0" w14:textId="77777777" w:rsidTr="00EA3CF0">
        <w:tc>
          <w:tcPr>
            <w:tcW w:w="1509" w:type="dxa"/>
          </w:tcPr>
          <w:p w14:paraId="7E509EB1" w14:textId="77777777" w:rsidR="00EA3CF0" w:rsidRPr="00EA3CF0" w:rsidRDefault="00EA3CF0" w:rsidP="00EA3CF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Hockeyfyran</w:t>
            </w:r>
          </w:p>
        </w:tc>
        <w:tc>
          <w:tcPr>
            <w:tcW w:w="1553" w:type="dxa"/>
          </w:tcPr>
          <w:p w14:paraId="75E4EB27" w14:textId="77777777" w:rsidR="00EA3CF0" w:rsidRPr="00EA3CF0" w:rsidRDefault="00EA3CF0" w:rsidP="00EA3CF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2 domare</w:t>
            </w:r>
          </w:p>
        </w:tc>
        <w:tc>
          <w:tcPr>
            <w:tcW w:w="1499" w:type="dxa"/>
          </w:tcPr>
          <w:p w14:paraId="6A1E24F0" w14:textId="1C092BBA" w:rsidR="00EA3CF0" w:rsidRPr="00EA3CF0" w:rsidRDefault="00C41163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30038">
              <w:rPr>
                <w:rFonts w:cstheme="minorHAnsi"/>
                <w:sz w:val="24"/>
                <w:szCs w:val="24"/>
              </w:rPr>
              <w:t>560 kr</w:t>
            </w:r>
          </w:p>
        </w:tc>
        <w:tc>
          <w:tcPr>
            <w:tcW w:w="1498" w:type="dxa"/>
          </w:tcPr>
          <w:p w14:paraId="217BE913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3" w:type="dxa"/>
          </w:tcPr>
          <w:p w14:paraId="29A9483C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0" w:type="dxa"/>
          </w:tcPr>
          <w:p w14:paraId="5E44E077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A3CF0" w:rsidRPr="00EA3CF0" w14:paraId="34AF0452" w14:textId="77777777" w:rsidTr="00EA3CF0">
        <w:tc>
          <w:tcPr>
            <w:tcW w:w="1509" w:type="dxa"/>
          </w:tcPr>
          <w:p w14:paraId="5C8EEFC6" w14:textId="77777777" w:rsidR="00EA3CF0" w:rsidRPr="00EA3CF0" w:rsidRDefault="00EA3CF0" w:rsidP="00EA3CF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U16 (3x20)</w:t>
            </w:r>
          </w:p>
        </w:tc>
        <w:tc>
          <w:tcPr>
            <w:tcW w:w="1553" w:type="dxa"/>
          </w:tcPr>
          <w:p w14:paraId="72917769" w14:textId="77777777" w:rsidR="00EA3CF0" w:rsidRPr="00EA3CF0" w:rsidRDefault="00EA3CF0" w:rsidP="00EA3CF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3 domare</w:t>
            </w:r>
          </w:p>
        </w:tc>
        <w:tc>
          <w:tcPr>
            <w:tcW w:w="1499" w:type="dxa"/>
          </w:tcPr>
          <w:p w14:paraId="519EFA58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725 kr</w:t>
            </w:r>
          </w:p>
        </w:tc>
        <w:tc>
          <w:tcPr>
            <w:tcW w:w="1498" w:type="dxa"/>
          </w:tcPr>
          <w:p w14:paraId="5AF6DDE8" w14:textId="2337D215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38</w:t>
            </w:r>
            <w:r w:rsidR="00B43208">
              <w:rPr>
                <w:rFonts w:cstheme="minorHAnsi"/>
                <w:sz w:val="24"/>
                <w:szCs w:val="24"/>
              </w:rPr>
              <w:t>0</w:t>
            </w:r>
            <w:r w:rsidRPr="00EA3CF0">
              <w:rPr>
                <w:rFonts w:cstheme="minorHAnsi"/>
                <w:sz w:val="24"/>
                <w:szCs w:val="24"/>
              </w:rPr>
              <w:t xml:space="preserve"> kr</w:t>
            </w:r>
          </w:p>
        </w:tc>
        <w:tc>
          <w:tcPr>
            <w:tcW w:w="1503" w:type="dxa"/>
          </w:tcPr>
          <w:p w14:paraId="4BABE240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585 kr</w:t>
            </w:r>
          </w:p>
        </w:tc>
        <w:tc>
          <w:tcPr>
            <w:tcW w:w="1500" w:type="dxa"/>
          </w:tcPr>
          <w:p w14:paraId="1C138A58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290 Kr</w:t>
            </w:r>
          </w:p>
        </w:tc>
      </w:tr>
      <w:tr w:rsidR="00141A71" w:rsidRPr="00EA3CF0" w14:paraId="24CCA123" w14:textId="77777777" w:rsidTr="00EA3CF0">
        <w:tc>
          <w:tcPr>
            <w:tcW w:w="1509" w:type="dxa"/>
          </w:tcPr>
          <w:p w14:paraId="2BAD7EEF" w14:textId="336E4CFF" w:rsidR="00141A71" w:rsidRPr="00EA3CF0" w:rsidRDefault="00141A71" w:rsidP="00EA3CF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U16 (3x15)</w:t>
            </w:r>
          </w:p>
        </w:tc>
        <w:tc>
          <w:tcPr>
            <w:tcW w:w="1553" w:type="dxa"/>
          </w:tcPr>
          <w:p w14:paraId="39EB5670" w14:textId="373C2E61" w:rsidR="00141A71" w:rsidRPr="00EA3CF0" w:rsidRDefault="00141A71" w:rsidP="00EA3CF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 domare</w:t>
            </w:r>
          </w:p>
        </w:tc>
        <w:tc>
          <w:tcPr>
            <w:tcW w:w="1499" w:type="dxa"/>
          </w:tcPr>
          <w:p w14:paraId="145FE8B2" w14:textId="69F0FB19" w:rsidR="00141A71" w:rsidRPr="00EA3CF0" w:rsidRDefault="00D32972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545 kr</w:t>
            </w:r>
          </w:p>
        </w:tc>
        <w:tc>
          <w:tcPr>
            <w:tcW w:w="1498" w:type="dxa"/>
          </w:tcPr>
          <w:p w14:paraId="3E6EBE9E" w14:textId="29C685A4" w:rsidR="00141A71" w:rsidRPr="00EA3CF0" w:rsidRDefault="00F60343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300</w:t>
            </w:r>
            <w:r w:rsidR="00D54196">
              <w:rPr>
                <w:rFonts w:cstheme="minorHAnsi"/>
                <w:sz w:val="24"/>
                <w:szCs w:val="24"/>
              </w:rPr>
              <w:t xml:space="preserve"> kr</w:t>
            </w:r>
          </w:p>
        </w:tc>
        <w:tc>
          <w:tcPr>
            <w:tcW w:w="1503" w:type="dxa"/>
          </w:tcPr>
          <w:p w14:paraId="399397F4" w14:textId="40544548" w:rsidR="00141A71" w:rsidRPr="00EA3CF0" w:rsidRDefault="00D54196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440 kr</w:t>
            </w:r>
          </w:p>
        </w:tc>
        <w:tc>
          <w:tcPr>
            <w:tcW w:w="1500" w:type="dxa"/>
          </w:tcPr>
          <w:p w14:paraId="6E393C56" w14:textId="6CCC9EFC" w:rsidR="00141A71" w:rsidRPr="00EA3CF0" w:rsidRDefault="00D54196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F60343">
              <w:rPr>
                <w:rFonts w:cstheme="minorHAnsi"/>
                <w:sz w:val="24"/>
                <w:szCs w:val="24"/>
              </w:rPr>
              <w:t>40 kr</w:t>
            </w:r>
          </w:p>
        </w:tc>
      </w:tr>
      <w:tr w:rsidR="00F60343" w:rsidRPr="00EA3CF0" w14:paraId="3CB5BAD4" w14:textId="77777777" w:rsidTr="00EA3CF0">
        <w:tc>
          <w:tcPr>
            <w:tcW w:w="1509" w:type="dxa"/>
          </w:tcPr>
          <w:p w14:paraId="59561393" w14:textId="55A7CA6B" w:rsidR="00F60343" w:rsidRDefault="00F60343" w:rsidP="00EA3CF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U16 (3x15)</w:t>
            </w:r>
          </w:p>
        </w:tc>
        <w:tc>
          <w:tcPr>
            <w:tcW w:w="1553" w:type="dxa"/>
          </w:tcPr>
          <w:p w14:paraId="5639DB1F" w14:textId="3350A259" w:rsidR="00F60343" w:rsidRDefault="00F60343" w:rsidP="00EA3CF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 domare</w:t>
            </w:r>
          </w:p>
        </w:tc>
        <w:tc>
          <w:tcPr>
            <w:tcW w:w="1499" w:type="dxa"/>
          </w:tcPr>
          <w:p w14:paraId="0498239C" w14:textId="0C4B35B9" w:rsidR="00F60343" w:rsidRDefault="00BE7517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545 kr</w:t>
            </w:r>
          </w:p>
        </w:tc>
        <w:tc>
          <w:tcPr>
            <w:tcW w:w="1498" w:type="dxa"/>
          </w:tcPr>
          <w:p w14:paraId="5B9AC800" w14:textId="77777777" w:rsidR="00F60343" w:rsidRDefault="00F60343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3" w:type="dxa"/>
          </w:tcPr>
          <w:p w14:paraId="5BF787E8" w14:textId="6B4FD25F" w:rsidR="00F60343" w:rsidRDefault="00BE7517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440 kr</w:t>
            </w:r>
          </w:p>
        </w:tc>
        <w:tc>
          <w:tcPr>
            <w:tcW w:w="1500" w:type="dxa"/>
          </w:tcPr>
          <w:p w14:paraId="4225BC4D" w14:textId="77777777" w:rsidR="00F60343" w:rsidRDefault="00F60343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EA3CF0" w:rsidRPr="00EA3CF0" w14:paraId="440EABE9" w14:textId="77777777" w:rsidTr="00EA3CF0">
        <w:tc>
          <w:tcPr>
            <w:tcW w:w="1509" w:type="dxa"/>
          </w:tcPr>
          <w:p w14:paraId="39459A07" w14:textId="77777777" w:rsidR="00EA3CF0" w:rsidRPr="00EA3CF0" w:rsidRDefault="00EA3CF0" w:rsidP="00EA3CF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U14 (2x20)</w:t>
            </w:r>
          </w:p>
        </w:tc>
        <w:tc>
          <w:tcPr>
            <w:tcW w:w="1553" w:type="dxa"/>
          </w:tcPr>
          <w:p w14:paraId="3E32C906" w14:textId="77777777" w:rsidR="00EA3CF0" w:rsidRPr="00EA3CF0" w:rsidRDefault="00EA3CF0" w:rsidP="00EA3CF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3 domare</w:t>
            </w:r>
          </w:p>
        </w:tc>
        <w:tc>
          <w:tcPr>
            <w:tcW w:w="1499" w:type="dxa"/>
          </w:tcPr>
          <w:p w14:paraId="3D56B3C9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385 kr</w:t>
            </w:r>
          </w:p>
        </w:tc>
        <w:tc>
          <w:tcPr>
            <w:tcW w:w="1498" w:type="dxa"/>
          </w:tcPr>
          <w:p w14:paraId="423C003C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270 kr</w:t>
            </w:r>
          </w:p>
        </w:tc>
        <w:tc>
          <w:tcPr>
            <w:tcW w:w="1503" w:type="dxa"/>
          </w:tcPr>
          <w:p w14:paraId="12E1CBF3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300 kr</w:t>
            </w:r>
          </w:p>
        </w:tc>
        <w:tc>
          <w:tcPr>
            <w:tcW w:w="1500" w:type="dxa"/>
          </w:tcPr>
          <w:p w14:paraId="7B59EE0F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220 kr</w:t>
            </w:r>
          </w:p>
        </w:tc>
      </w:tr>
      <w:tr w:rsidR="00EA3CF0" w:rsidRPr="00EA3CF0" w14:paraId="4BA00544" w14:textId="77777777" w:rsidTr="00EA3CF0">
        <w:tc>
          <w:tcPr>
            <w:tcW w:w="1509" w:type="dxa"/>
          </w:tcPr>
          <w:p w14:paraId="01E5EA3B" w14:textId="77777777" w:rsidR="00EA3CF0" w:rsidRPr="00EA3CF0" w:rsidRDefault="00EA3CF0" w:rsidP="00EA3CF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U14 (2x20)</w:t>
            </w:r>
          </w:p>
        </w:tc>
        <w:tc>
          <w:tcPr>
            <w:tcW w:w="1553" w:type="dxa"/>
          </w:tcPr>
          <w:p w14:paraId="6C579214" w14:textId="77777777" w:rsidR="00EA3CF0" w:rsidRPr="00EA3CF0" w:rsidRDefault="00EA3CF0" w:rsidP="00EA3CF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2 domare</w:t>
            </w:r>
          </w:p>
        </w:tc>
        <w:tc>
          <w:tcPr>
            <w:tcW w:w="1499" w:type="dxa"/>
          </w:tcPr>
          <w:p w14:paraId="768BEF64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385 kr</w:t>
            </w:r>
          </w:p>
        </w:tc>
        <w:tc>
          <w:tcPr>
            <w:tcW w:w="1498" w:type="dxa"/>
          </w:tcPr>
          <w:p w14:paraId="716BD645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03" w:type="dxa"/>
          </w:tcPr>
          <w:p w14:paraId="51081A83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EA3CF0">
              <w:rPr>
                <w:rFonts w:cstheme="minorHAnsi"/>
                <w:sz w:val="24"/>
                <w:szCs w:val="24"/>
              </w:rPr>
              <w:t>385 kr</w:t>
            </w:r>
          </w:p>
        </w:tc>
        <w:tc>
          <w:tcPr>
            <w:tcW w:w="1500" w:type="dxa"/>
          </w:tcPr>
          <w:p w14:paraId="3EEE00C3" w14:textId="77777777" w:rsidR="00EA3CF0" w:rsidRPr="00EA3CF0" w:rsidRDefault="00EA3CF0" w:rsidP="00EA3CF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54F6E608" w14:textId="77777777" w:rsidR="00EA3CF0" w:rsidRP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</w:p>
    <w:p w14:paraId="1EE3A311" w14:textId="77777777" w:rsidR="00EA3CF0" w:rsidRP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</w:p>
    <w:p w14:paraId="5BEB1579" w14:textId="77777777" w:rsidR="00EA3CF0" w:rsidRPr="00EA3CF0" w:rsidRDefault="00EA3CF0" w:rsidP="00EA3CF0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EA3CF0">
        <w:rPr>
          <w:rFonts w:cstheme="minorHAnsi"/>
          <w:b/>
          <w:bCs/>
          <w:sz w:val="24"/>
          <w:szCs w:val="24"/>
        </w:rPr>
        <w:t xml:space="preserve">FÖRLORAD ARBETSFÖRTJÄNST ** </w:t>
      </w:r>
    </w:p>
    <w:p w14:paraId="2E74C9BA" w14:textId="2E4CB89F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EA3CF0">
        <w:rPr>
          <w:rFonts w:cstheme="minorHAnsi"/>
          <w:sz w:val="24"/>
          <w:szCs w:val="24"/>
        </w:rPr>
        <w:t xml:space="preserve">Ersättning för förlorad arbetsförtjänst utgår för bortavaro från förvärvsarbete </w:t>
      </w:r>
      <w:r>
        <w:rPr>
          <w:rFonts w:cstheme="minorHAnsi"/>
          <w:sz w:val="24"/>
          <w:szCs w:val="24"/>
        </w:rPr>
        <w:t xml:space="preserve">vardagar </w:t>
      </w:r>
      <w:r w:rsidRPr="00EA3CF0">
        <w:rPr>
          <w:rFonts w:cstheme="minorHAnsi"/>
          <w:sz w:val="24"/>
          <w:szCs w:val="24"/>
        </w:rPr>
        <w:t xml:space="preserve">måndag-fredag (08.00-17.00) med 260 kr/timme. Intyg från arbetsgivare skall kunna visas vid begäran. </w:t>
      </w:r>
    </w:p>
    <w:p w14:paraId="294743ED" w14:textId="77777777" w:rsidR="00EA3CF0" w:rsidRPr="00EA3CF0" w:rsidRDefault="00EA3CF0" w:rsidP="00EA3CF0">
      <w:pPr>
        <w:spacing w:after="0" w:line="240" w:lineRule="auto"/>
        <w:rPr>
          <w:rFonts w:cstheme="minorHAnsi"/>
          <w:sz w:val="14"/>
          <w:szCs w:val="14"/>
        </w:rPr>
      </w:pPr>
    </w:p>
    <w:p w14:paraId="2B03471E" w14:textId="77777777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EA3CF0">
        <w:rPr>
          <w:rFonts w:cstheme="minorHAnsi"/>
          <w:sz w:val="24"/>
          <w:szCs w:val="24"/>
        </w:rPr>
        <w:t xml:space="preserve">Vid resa med bil utgår förlorad arbetsförtjänst för körtid beräknad efter 70 km/timme. </w:t>
      </w:r>
    </w:p>
    <w:p w14:paraId="2953AB92" w14:textId="77777777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EA3CF0">
        <w:rPr>
          <w:rFonts w:cstheme="minorHAnsi"/>
          <w:b/>
          <w:bCs/>
          <w:sz w:val="24"/>
          <w:szCs w:val="24"/>
        </w:rPr>
        <w:t>Ex:</w:t>
      </w:r>
      <w:r w:rsidRPr="00EA3CF0">
        <w:rPr>
          <w:rFonts w:cstheme="minorHAnsi"/>
          <w:sz w:val="24"/>
          <w:szCs w:val="24"/>
        </w:rPr>
        <w:t xml:space="preserve"> </w:t>
      </w:r>
    </w:p>
    <w:p w14:paraId="4325F9A3" w14:textId="2E365A94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EA3CF0">
        <w:rPr>
          <w:rFonts w:cstheme="minorHAnsi"/>
          <w:sz w:val="24"/>
          <w:szCs w:val="24"/>
        </w:rPr>
        <w:t>Matchstart onsdag 19:00. Domarteamet är (och förväntas vara) på plats 1</w:t>
      </w:r>
      <w:r>
        <w:rPr>
          <w:rFonts w:cstheme="minorHAnsi"/>
          <w:sz w:val="24"/>
          <w:szCs w:val="24"/>
        </w:rPr>
        <w:t xml:space="preserve"> 1/2</w:t>
      </w:r>
      <w:r w:rsidRPr="00EA3CF0">
        <w:rPr>
          <w:rFonts w:cstheme="minorHAnsi"/>
          <w:sz w:val="24"/>
          <w:szCs w:val="24"/>
        </w:rPr>
        <w:t xml:space="preserve"> timm</w:t>
      </w:r>
      <w:r>
        <w:rPr>
          <w:rFonts w:cstheme="minorHAnsi"/>
          <w:sz w:val="24"/>
          <w:szCs w:val="24"/>
        </w:rPr>
        <w:t>e</w:t>
      </w:r>
      <w:r w:rsidRPr="00EA3CF0">
        <w:rPr>
          <w:rFonts w:cstheme="minorHAnsi"/>
          <w:sz w:val="24"/>
          <w:szCs w:val="24"/>
        </w:rPr>
        <w:t xml:space="preserve"> innan match</w:t>
      </w:r>
      <w:r>
        <w:rPr>
          <w:rFonts w:cstheme="minorHAnsi"/>
          <w:sz w:val="24"/>
          <w:szCs w:val="24"/>
        </w:rPr>
        <w:t xml:space="preserve"> </w:t>
      </w:r>
      <w:r w:rsidRPr="00EA3CF0">
        <w:rPr>
          <w:rFonts w:cstheme="minorHAnsi"/>
          <w:sz w:val="24"/>
          <w:szCs w:val="24"/>
        </w:rPr>
        <w:t xml:space="preserve">(17:30) Resa: 9 mil (enkel väg) </w:t>
      </w:r>
    </w:p>
    <w:p w14:paraId="061A35AC" w14:textId="35D025F8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EA3CF0">
        <w:rPr>
          <w:rFonts w:cstheme="minorHAnsi"/>
          <w:sz w:val="24"/>
          <w:szCs w:val="24"/>
        </w:rPr>
        <w:t xml:space="preserve">9 mil á 70 km/tim = 1,28 timmar (= 1 tim 17 min) restid. (sträcka i km/70) Detta innebär att domaren åker hemifrån kl. 16:13 för att vara på plats i tid. Ersättningen för förlorad arbetsförtjänst blir då 0,78 timmar </w:t>
      </w:r>
      <w:r>
        <w:rPr>
          <w:rFonts w:cstheme="minorHAnsi"/>
          <w:sz w:val="24"/>
          <w:szCs w:val="24"/>
        </w:rPr>
        <w:t>x</w:t>
      </w:r>
      <w:r w:rsidRPr="00EA3CF0">
        <w:rPr>
          <w:rFonts w:cstheme="minorHAnsi"/>
          <w:sz w:val="24"/>
          <w:szCs w:val="24"/>
        </w:rPr>
        <w:t xml:space="preserve"> 260 kr = 202,80 kr. (0,78 timmar eftersom förlorad arbetsförtjänst endast räknas fram till kl. 17:00) </w:t>
      </w:r>
    </w:p>
    <w:p w14:paraId="5AE4F769" w14:textId="77777777" w:rsidR="00EA3CF0" w:rsidRPr="00EA3CF0" w:rsidRDefault="00EA3CF0" w:rsidP="00EA3CF0">
      <w:pPr>
        <w:spacing w:after="0" w:line="240" w:lineRule="auto"/>
        <w:rPr>
          <w:rFonts w:cstheme="minorHAnsi"/>
          <w:sz w:val="14"/>
          <w:szCs w:val="14"/>
        </w:rPr>
      </w:pPr>
    </w:p>
    <w:p w14:paraId="1DF374B5" w14:textId="3689AE00" w:rsidR="00EA3CF0" w:rsidRP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EA3CF0">
        <w:rPr>
          <w:rFonts w:cstheme="minorHAnsi"/>
          <w:sz w:val="24"/>
          <w:szCs w:val="24"/>
        </w:rPr>
        <w:t>Det är varje huvuddomares ansvar att kontrollera att domarteamet tar ut rätt ersättning. Ersättning för förlorad arbetsförtjänst kan endast tas ut vid frånvaro från förvärvsarbete.</w:t>
      </w:r>
    </w:p>
    <w:p w14:paraId="1FD0F9B4" w14:textId="77777777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</w:p>
    <w:p w14:paraId="6DE259A2" w14:textId="77777777" w:rsidR="00EA3CF0" w:rsidRP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</w:p>
    <w:p w14:paraId="48E9DE55" w14:textId="77777777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EA3CF0">
        <w:rPr>
          <w:rFonts w:cstheme="minorHAnsi"/>
          <w:b/>
          <w:bCs/>
          <w:sz w:val="24"/>
          <w:szCs w:val="24"/>
        </w:rPr>
        <w:t>RESTIDSERSÄTTNING **</w:t>
      </w:r>
      <w:r w:rsidRPr="00EA3CF0">
        <w:rPr>
          <w:rFonts w:cstheme="minorHAnsi"/>
          <w:sz w:val="24"/>
          <w:szCs w:val="24"/>
        </w:rPr>
        <w:t xml:space="preserve"> </w:t>
      </w:r>
    </w:p>
    <w:p w14:paraId="5062C6DB" w14:textId="77777777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EA3CF0">
        <w:rPr>
          <w:rFonts w:cstheme="minorHAnsi"/>
          <w:sz w:val="24"/>
          <w:szCs w:val="24"/>
        </w:rPr>
        <w:t xml:space="preserve">Restidsersättning utgår enligt följande </w:t>
      </w:r>
      <w:r>
        <w:rPr>
          <w:rFonts w:cstheme="minorHAnsi"/>
          <w:sz w:val="24"/>
          <w:szCs w:val="24"/>
        </w:rPr>
        <w:t>m</w:t>
      </w:r>
      <w:r w:rsidRPr="00EA3CF0">
        <w:rPr>
          <w:rFonts w:cstheme="minorHAnsi"/>
          <w:sz w:val="24"/>
          <w:szCs w:val="24"/>
        </w:rPr>
        <w:t>atch</w:t>
      </w:r>
      <w:r>
        <w:rPr>
          <w:rFonts w:cstheme="minorHAnsi"/>
          <w:sz w:val="24"/>
          <w:szCs w:val="24"/>
        </w:rPr>
        <w:t>dagar</w:t>
      </w:r>
      <w:r w:rsidRPr="00EA3CF0">
        <w:rPr>
          <w:rFonts w:cstheme="minorHAnsi"/>
          <w:sz w:val="24"/>
          <w:szCs w:val="24"/>
        </w:rPr>
        <w:t xml:space="preserve"> lördag</w:t>
      </w:r>
      <w:r>
        <w:rPr>
          <w:rFonts w:cstheme="minorHAnsi"/>
          <w:sz w:val="24"/>
          <w:szCs w:val="24"/>
        </w:rPr>
        <w:t xml:space="preserve">, </w:t>
      </w:r>
      <w:r w:rsidRPr="00EA3CF0">
        <w:rPr>
          <w:rFonts w:cstheme="minorHAnsi"/>
          <w:sz w:val="24"/>
          <w:szCs w:val="24"/>
        </w:rPr>
        <w:t xml:space="preserve">söndag eller annan helgdag i samtliga serier. </w:t>
      </w:r>
    </w:p>
    <w:p w14:paraId="09A4E3A1" w14:textId="77777777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EA3CF0">
        <w:rPr>
          <w:rFonts w:cstheme="minorHAnsi"/>
          <w:sz w:val="24"/>
          <w:szCs w:val="24"/>
        </w:rPr>
        <w:t xml:space="preserve">0 – 2,99 mil enkel resa = 0 kr </w:t>
      </w:r>
    </w:p>
    <w:p w14:paraId="1C029F9C" w14:textId="77777777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EA3CF0">
        <w:rPr>
          <w:rFonts w:cstheme="minorHAnsi"/>
          <w:sz w:val="24"/>
          <w:szCs w:val="24"/>
        </w:rPr>
        <w:t xml:space="preserve">3 – 13,99 mil enkel resa = 120 kr </w:t>
      </w:r>
    </w:p>
    <w:p w14:paraId="2F083FD7" w14:textId="15BD58C1" w:rsidR="00EA3CF0" w:rsidRP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EA3CF0">
        <w:rPr>
          <w:rFonts w:cstheme="minorHAnsi"/>
          <w:sz w:val="24"/>
          <w:szCs w:val="24"/>
        </w:rPr>
        <w:t>14 mil eller mer enkel resa = 240 kr</w:t>
      </w:r>
    </w:p>
    <w:p w14:paraId="6A85DF96" w14:textId="77777777" w:rsidR="00EA3CF0" w:rsidRP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</w:p>
    <w:p w14:paraId="74ABFF64" w14:textId="77777777" w:rsidR="00EA3CF0" w:rsidRDefault="00EA3CF0" w:rsidP="00EA3CF0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3BCCDAB" w14:textId="77777777" w:rsidR="00EA3CF0" w:rsidRDefault="00EA3CF0" w:rsidP="00EA3CF0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97FF695" w14:textId="77777777" w:rsidR="00EA3CF0" w:rsidRDefault="00EA3CF0" w:rsidP="00EA3CF0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DA8569D" w14:textId="77777777" w:rsidR="00EA3CF0" w:rsidRDefault="00EA3CF0" w:rsidP="00EA3CF0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1DF4FBB" w14:textId="6D23B374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EA3CF0">
        <w:rPr>
          <w:rFonts w:cstheme="minorHAnsi"/>
          <w:b/>
          <w:bCs/>
          <w:sz w:val="24"/>
          <w:szCs w:val="24"/>
        </w:rPr>
        <w:t>RESEERSÄTTNING</w:t>
      </w:r>
      <w:r w:rsidRPr="00EA3CF0">
        <w:rPr>
          <w:rFonts w:cstheme="minorHAnsi"/>
          <w:sz w:val="24"/>
          <w:szCs w:val="24"/>
        </w:rPr>
        <w:t xml:space="preserve"> </w:t>
      </w:r>
    </w:p>
    <w:p w14:paraId="66C6C765" w14:textId="7CFCB580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38 kr/mil (25 kr skattefritt &amp; 13 skattepliktigt)</w:t>
      </w:r>
    </w:p>
    <w:p w14:paraId="0BE9CD75" w14:textId="77777777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EA3CF0">
        <w:rPr>
          <w:rFonts w:cstheme="minorHAnsi"/>
          <w:sz w:val="24"/>
          <w:szCs w:val="24"/>
        </w:rPr>
        <w:t xml:space="preserve">Om vägtullar passeras på väg till eller från matchen läggs den/de vägtullavgifter som gäller vid passerandet av tullstationen till reseräkningen i oavkortat skick </w:t>
      </w:r>
    </w:p>
    <w:p w14:paraId="59906D3D" w14:textId="77777777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</w:p>
    <w:p w14:paraId="1BE7848A" w14:textId="77777777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EA3CF0">
        <w:rPr>
          <w:rFonts w:cstheme="minorHAnsi"/>
          <w:sz w:val="24"/>
          <w:szCs w:val="24"/>
        </w:rPr>
        <w:t>Eventuella parkeringsavgifter läggs</w:t>
      </w:r>
      <w:r>
        <w:rPr>
          <w:rFonts w:cstheme="minorHAnsi"/>
          <w:sz w:val="24"/>
          <w:szCs w:val="24"/>
        </w:rPr>
        <w:t xml:space="preserve"> </w:t>
      </w:r>
      <w:r w:rsidRPr="00EA3CF0">
        <w:rPr>
          <w:rFonts w:cstheme="minorHAnsi"/>
          <w:sz w:val="24"/>
          <w:szCs w:val="24"/>
        </w:rPr>
        <w:t>till reseräkningen i oavkortat</w:t>
      </w:r>
      <w:r>
        <w:rPr>
          <w:rFonts w:cstheme="minorHAnsi"/>
          <w:sz w:val="24"/>
          <w:szCs w:val="24"/>
        </w:rPr>
        <w:t xml:space="preserve"> </w:t>
      </w:r>
      <w:r w:rsidRPr="00EA3CF0">
        <w:rPr>
          <w:rFonts w:cstheme="minorHAnsi"/>
          <w:sz w:val="24"/>
          <w:szCs w:val="24"/>
        </w:rPr>
        <w:t xml:space="preserve">skick. (Parkeringskvitto skall vid begäran kunna uppvisas för betalande förening.) </w:t>
      </w:r>
    </w:p>
    <w:p w14:paraId="3E381893" w14:textId="77777777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</w:p>
    <w:p w14:paraId="4E7DA19E" w14:textId="77777777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EA3CF0">
        <w:rPr>
          <w:rFonts w:cstheme="minorHAnsi"/>
          <w:b/>
          <w:bCs/>
          <w:sz w:val="24"/>
          <w:szCs w:val="24"/>
        </w:rPr>
        <w:t>ENDAGSFÖRRÄTTNING **</w:t>
      </w:r>
      <w:r w:rsidRPr="00EA3CF0">
        <w:rPr>
          <w:rFonts w:cstheme="minorHAnsi"/>
          <w:sz w:val="24"/>
          <w:szCs w:val="24"/>
        </w:rPr>
        <w:t xml:space="preserve"> </w:t>
      </w:r>
    </w:p>
    <w:p w14:paraId="1CE5BD5B" w14:textId="3AB49C56" w:rsidR="004B10EB" w:rsidRPr="001745D9" w:rsidRDefault="004B10EB" w:rsidP="004B10E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1745D9">
        <w:rPr>
          <w:rFonts w:cstheme="minorHAnsi"/>
          <w:sz w:val="24"/>
          <w:szCs w:val="24"/>
        </w:rPr>
        <w:t>Ersättning utgår endast i 3 x 20 matcher samt om flera (även kortare) matcher i rad gör att den</w:t>
      </w:r>
      <w:r>
        <w:rPr>
          <w:rFonts w:cstheme="minorHAnsi"/>
          <w:sz w:val="24"/>
          <w:szCs w:val="24"/>
        </w:rPr>
        <w:t xml:space="preserve"> </w:t>
      </w:r>
      <w:r w:rsidRPr="001745D9">
        <w:rPr>
          <w:rFonts w:cstheme="minorHAnsi"/>
          <w:sz w:val="24"/>
          <w:szCs w:val="24"/>
        </w:rPr>
        <w:t>totala förrättningstiden överstiger 4 timmar. Denna summa justeras enligt Skatteverkets riktlinjer årligen.</w:t>
      </w:r>
    </w:p>
    <w:p w14:paraId="712A0BAE" w14:textId="77777777" w:rsidR="00EA3CF0" w:rsidRDefault="00EA3CF0" w:rsidP="004B10EB">
      <w:pPr>
        <w:spacing w:after="0" w:line="240" w:lineRule="auto"/>
        <w:rPr>
          <w:rFonts w:cstheme="minorHAnsi"/>
          <w:sz w:val="24"/>
          <w:szCs w:val="24"/>
        </w:rPr>
      </w:pPr>
    </w:p>
    <w:p w14:paraId="4AE28AFF" w14:textId="52187F7C" w:rsidR="00C367A2" w:rsidRPr="00130038" w:rsidRDefault="00C367A2" w:rsidP="004B10EB">
      <w:pPr>
        <w:spacing w:after="0" w:line="240" w:lineRule="auto"/>
        <w:rPr>
          <w:rFonts w:cstheme="minorHAnsi"/>
          <w:sz w:val="24"/>
          <w:szCs w:val="24"/>
        </w:rPr>
      </w:pPr>
      <w:r w:rsidRPr="00130038">
        <w:rPr>
          <w:rFonts w:cstheme="minorHAnsi"/>
          <w:sz w:val="24"/>
          <w:szCs w:val="24"/>
        </w:rPr>
        <w:t>För 202</w:t>
      </w:r>
      <w:r w:rsidR="00C41163" w:rsidRPr="00130038">
        <w:rPr>
          <w:rFonts w:cstheme="minorHAnsi"/>
          <w:sz w:val="24"/>
          <w:szCs w:val="24"/>
        </w:rPr>
        <w:t>6</w:t>
      </w:r>
      <w:r w:rsidRPr="00130038">
        <w:rPr>
          <w:rFonts w:cstheme="minorHAnsi"/>
          <w:sz w:val="24"/>
          <w:szCs w:val="24"/>
        </w:rPr>
        <w:t xml:space="preserve"> gäller</w:t>
      </w:r>
    </w:p>
    <w:p w14:paraId="5F22742A" w14:textId="400EE76B" w:rsidR="00EA3CF0" w:rsidRPr="00130038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130038">
        <w:rPr>
          <w:rFonts w:cstheme="minorHAnsi"/>
          <w:sz w:val="24"/>
          <w:szCs w:val="24"/>
        </w:rPr>
        <w:t xml:space="preserve">- borta 4-10 timmar </w:t>
      </w:r>
      <w:r w:rsidR="00970ECD" w:rsidRPr="00130038">
        <w:rPr>
          <w:rFonts w:cstheme="minorHAnsi"/>
          <w:sz w:val="24"/>
          <w:szCs w:val="24"/>
        </w:rPr>
        <w:t>150 kr</w:t>
      </w:r>
    </w:p>
    <w:p w14:paraId="7AC3213F" w14:textId="766E704F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130038">
        <w:rPr>
          <w:rFonts w:cstheme="minorHAnsi"/>
          <w:sz w:val="24"/>
          <w:szCs w:val="24"/>
        </w:rPr>
        <w:t xml:space="preserve">- borta 10 timmar eller mer </w:t>
      </w:r>
      <w:r w:rsidR="00970ECD" w:rsidRPr="00130038">
        <w:rPr>
          <w:rFonts w:cstheme="minorHAnsi"/>
          <w:sz w:val="24"/>
          <w:szCs w:val="24"/>
        </w:rPr>
        <w:t>300 kr</w:t>
      </w:r>
    </w:p>
    <w:p w14:paraId="54F7637C" w14:textId="77777777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</w:p>
    <w:p w14:paraId="5A63830E" w14:textId="77777777" w:rsid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EA3CF0">
        <w:rPr>
          <w:rFonts w:cstheme="minorHAnsi"/>
          <w:b/>
          <w:bCs/>
          <w:sz w:val="24"/>
          <w:szCs w:val="24"/>
        </w:rPr>
        <w:t>ÖVRIGT</w:t>
      </w:r>
      <w:r w:rsidRPr="00EA3CF0">
        <w:rPr>
          <w:rFonts w:cstheme="minorHAnsi"/>
          <w:sz w:val="24"/>
          <w:szCs w:val="24"/>
        </w:rPr>
        <w:t xml:space="preserve"> </w:t>
      </w:r>
    </w:p>
    <w:p w14:paraId="2CDF7E72" w14:textId="2B774E79" w:rsidR="00EA3CF0" w:rsidRPr="00EA3CF0" w:rsidRDefault="00EA3CF0" w:rsidP="00EA3CF0">
      <w:pPr>
        <w:spacing w:after="0" w:line="240" w:lineRule="auto"/>
        <w:rPr>
          <w:rFonts w:cstheme="minorHAnsi"/>
          <w:sz w:val="24"/>
          <w:szCs w:val="24"/>
        </w:rPr>
      </w:pPr>
      <w:r w:rsidRPr="00EA3CF0">
        <w:rPr>
          <w:rFonts w:cstheme="minorHAnsi"/>
          <w:sz w:val="24"/>
          <w:szCs w:val="24"/>
        </w:rPr>
        <w:t>Ersättning till ungdoms- aspirant</w:t>
      </w:r>
      <w:r>
        <w:rPr>
          <w:rFonts w:cstheme="minorHAnsi"/>
          <w:sz w:val="24"/>
          <w:szCs w:val="24"/>
        </w:rPr>
        <w:t xml:space="preserve">- </w:t>
      </w:r>
      <w:r w:rsidRPr="00EA3CF0">
        <w:rPr>
          <w:rFonts w:cstheme="minorHAnsi"/>
          <w:sz w:val="24"/>
          <w:szCs w:val="24"/>
        </w:rPr>
        <w:t xml:space="preserve">och föreningsdomare bör fastställas vid förhandlingar mellan </w:t>
      </w:r>
      <w:r>
        <w:rPr>
          <w:rFonts w:cstheme="minorHAnsi"/>
          <w:sz w:val="24"/>
          <w:szCs w:val="24"/>
        </w:rPr>
        <w:t>F</w:t>
      </w:r>
      <w:r w:rsidRPr="00EA3CF0">
        <w:rPr>
          <w:rFonts w:cstheme="minorHAnsi"/>
          <w:sz w:val="24"/>
          <w:szCs w:val="24"/>
        </w:rPr>
        <w:t xml:space="preserve">örening, </w:t>
      </w:r>
      <w:r>
        <w:rPr>
          <w:rFonts w:cstheme="minorHAnsi"/>
          <w:sz w:val="24"/>
          <w:szCs w:val="24"/>
        </w:rPr>
        <w:t>D</w:t>
      </w:r>
      <w:r w:rsidRPr="00EA3CF0">
        <w:rPr>
          <w:rFonts w:cstheme="minorHAnsi"/>
          <w:sz w:val="24"/>
          <w:szCs w:val="24"/>
        </w:rPr>
        <w:t>omarklubb och SDF</w:t>
      </w:r>
    </w:p>
    <w:p w14:paraId="6C2A24B7" w14:textId="77777777" w:rsidR="00EB495C" w:rsidRPr="00EA3CF0" w:rsidRDefault="00EB495C" w:rsidP="00EA3CF0">
      <w:pPr>
        <w:spacing w:after="0" w:line="240" w:lineRule="auto"/>
        <w:rPr>
          <w:rFonts w:cstheme="minorHAnsi"/>
          <w:sz w:val="24"/>
          <w:szCs w:val="24"/>
        </w:rPr>
      </w:pPr>
    </w:p>
    <w:p w14:paraId="27CF7EC6" w14:textId="77777777" w:rsidR="00EB495C" w:rsidRPr="00554226" w:rsidRDefault="00EB495C" w:rsidP="00EA3CF0">
      <w:pPr>
        <w:spacing w:after="0" w:line="240" w:lineRule="auto"/>
        <w:rPr>
          <w:rFonts w:cstheme="minorHAnsi"/>
          <w:sz w:val="26"/>
          <w:szCs w:val="26"/>
        </w:rPr>
      </w:pPr>
    </w:p>
    <w:p w14:paraId="5E3F3E94" w14:textId="77777777" w:rsidR="00EB495C" w:rsidRPr="00554226" w:rsidRDefault="00EB495C" w:rsidP="00EA3CF0">
      <w:pPr>
        <w:spacing w:after="0" w:line="240" w:lineRule="auto"/>
        <w:rPr>
          <w:rFonts w:cstheme="minorHAnsi"/>
          <w:sz w:val="26"/>
          <w:szCs w:val="26"/>
        </w:rPr>
      </w:pPr>
    </w:p>
    <w:sectPr w:rsidR="00EB495C" w:rsidRPr="00554226" w:rsidSect="004E719C">
      <w:headerReference w:type="default" r:id="rId11"/>
      <w:footerReference w:type="default" r:id="rId12"/>
      <w:pgSz w:w="11906" w:h="16838"/>
      <w:pgMar w:top="1417" w:right="1417" w:bottom="1417" w:left="1417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D529E" w14:textId="77777777" w:rsidR="000C13B6" w:rsidRDefault="000C13B6" w:rsidP="00274344">
      <w:pPr>
        <w:spacing w:after="0" w:line="240" w:lineRule="auto"/>
      </w:pPr>
      <w:r>
        <w:separator/>
      </w:r>
    </w:p>
  </w:endnote>
  <w:endnote w:type="continuationSeparator" w:id="0">
    <w:p w14:paraId="7B843752" w14:textId="77777777" w:rsidR="000C13B6" w:rsidRDefault="000C13B6" w:rsidP="00274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topFromText="567" w:vertAnchor="text" w:tblpY="1"/>
      <w:tblOverlap w:val="never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D73555" w:rsidRPr="000F25B4" w14:paraId="78720EFB" w14:textId="77777777" w:rsidTr="005A356D">
      <w:tc>
        <w:tcPr>
          <w:tcW w:w="3029" w:type="dxa"/>
        </w:tcPr>
        <w:p w14:paraId="08E82C98" w14:textId="77777777" w:rsidR="00D73555" w:rsidRPr="00D73555" w:rsidRDefault="00D73555" w:rsidP="00D73555">
          <w:pPr>
            <w:pStyle w:val="Sidhuvudrubrik"/>
            <w:rPr>
              <w:rFonts w:asciiTheme="minorHAnsi" w:hAnsiTheme="minorHAnsi" w:cstheme="minorHAnsi"/>
              <w:sz w:val="20"/>
              <w:szCs w:val="20"/>
            </w:rPr>
          </w:pPr>
          <w:r w:rsidRPr="00D73555">
            <w:rPr>
              <w:rFonts w:asciiTheme="minorHAnsi" w:hAnsiTheme="minorHAnsi" w:cstheme="minorHAnsi"/>
              <w:sz w:val="20"/>
              <w:szCs w:val="20"/>
            </w:rPr>
            <w:t>Besöksadress</w:t>
          </w:r>
        </w:p>
      </w:tc>
      <w:tc>
        <w:tcPr>
          <w:tcW w:w="3030" w:type="dxa"/>
        </w:tcPr>
        <w:p w14:paraId="4E038588" w14:textId="77777777" w:rsidR="00D73555" w:rsidRPr="00D73555" w:rsidRDefault="00D73555" w:rsidP="00D73555">
          <w:pPr>
            <w:pStyle w:val="Sidhuvudrubrik"/>
            <w:rPr>
              <w:rFonts w:asciiTheme="minorHAnsi" w:hAnsiTheme="minorHAnsi" w:cstheme="minorHAnsi"/>
              <w:sz w:val="20"/>
              <w:szCs w:val="20"/>
            </w:rPr>
          </w:pPr>
          <w:r w:rsidRPr="00D73555">
            <w:rPr>
              <w:rFonts w:asciiTheme="minorHAnsi" w:hAnsiTheme="minorHAnsi" w:cstheme="minorHAnsi"/>
              <w:sz w:val="20"/>
              <w:szCs w:val="20"/>
            </w:rPr>
            <w:t>Postadress</w:t>
          </w:r>
        </w:p>
      </w:tc>
      <w:tc>
        <w:tcPr>
          <w:tcW w:w="3030" w:type="dxa"/>
        </w:tcPr>
        <w:p w14:paraId="782682BA" w14:textId="77777777" w:rsidR="00D73555" w:rsidRPr="00D73555" w:rsidRDefault="00D73555" w:rsidP="00D73555">
          <w:pPr>
            <w:pStyle w:val="Sidhuvudrubrik"/>
            <w:rPr>
              <w:rFonts w:asciiTheme="minorHAnsi" w:hAnsiTheme="minorHAnsi" w:cstheme="minorHAnsi"/>
              <w:sz w:val="20"/>
              <w:szCs w:val="20"/>
            </w:rPr>
          </w:pPr>
          <w:r w:rsidRPr="00D73555">
            <w:rPr>
              <w:rFonts w:asciiTheme="minorHAnsi" w:hAnsiTheme="minorHAnsi" w:cstheme="minorHAnsi"/>
              <w:sz w:val="20"/>
              <w:szCs w:val="20"/>
            </w:rPr>
            <w:t>Kontakt</w:t>
          </w:r>
        </w:p>
      </w:tc>
    </w:tr>
    <w:tr w:rsidR="00D73555" w:rsidRPr="000F25B4" w14:paraId="03308CAD" w14:textId="77777777" w:rsidTr="005A356D">
      <w:tc>
        <w:tcPr>
          <w:tcW w:w="3029" w:type="dxa"/>
        </w:tcPr>
        <w:p w14:paraId="4AB5A54D" w14:textId="77777777" w:rsidR="00D73555" w:rsidRPr="00D73555" w:rsidRDefault="00D73555" w:rsidP="00D73555">
          <w:pPr>
            <w:pStyle w:val="Sidhuvud"/>
            <w:rPr>
              <w:rFonts w:cstheme="minorHAnsi"/>
              <w:sz w:val="20"/>
              <w:szCs w:val="20"/>
            </w:rPr>
          </w:pPr>
          <w:r w:rsidRPr="00D73555">
            <w:rPr>
              <w:rFonts w:cstheme="minorHAnsi"/>
              <w:sz w:val="20"/>
              <w:szCs w:val="20"/>
            </w:rPr>
            <w:t>Transistorgatan 5</w:t>
          </w:r>
        </w:p>
        <w:p w14:paraId="35934707" w14:textId="77777777" w:rsidR="00D73555" w:rsidRPr="00D73555" w:rsidRDefault="00D73555" w:rsidP="00D73555">
          <w:pPr>
            <w:pStyle w:val="Sidhuvud"/>
            <w:rPr>
              <w:rFonts w:cstheme="minorHAnsi"/>
              <w:sz w:val="20"/>
              <w:szCs w:val="20"/>
            </w:rPr>
          </w:pPr>
          <w:r w:rsidRPr="00D73555">
            <w:rPr>
              <w:rFonts w:cstheme="minorHAnsi"/>
              <w:sz w:val="20"/>
              <w:szCs w:val="20"/>
            </w:rPr>
            <w:t>42135 Västra Frölunda</w:t>
          </w:r>
        </w:p>
      </w:tc>
      <w:tc>
        <w:tcPr>
          <w:tcW w:w="3030" w:type="dxa"/>
        </w:tcPr>
        <w:p w14:paraId="6E189907" w14:textId="77777777" w:rsidR="00D73555" w:rsidRPr="00D73555" w:rsidRDefault="00D73555" w:rsidP="00D73555">
          <w:pPr>
            <w:pStyle w:val="Sidhuvud"/>
            <w:rPr>
              <w:rFonts w:cstheme="minorHAnsi"/>
              <w:sz w:val="20"/>
              <w:szCs w:val="20"/>
            </w:rPr>
          </w:pPr>
          <w:r w:rsidRPr="00D73555">
            <w:rPr>
              <w:rFonts w:cstheme="minorHAnsi"/>
              <w:sz w:val="20"/>
              <w:szCs w:val="20"/>
            </w:rPr>
            <w:t>Transistorgatan 5</w:t>
          </w:r>
        </w:p>
        <w:p w14:paraId="40B3984E" w14:textId="77777777" w:rsidR="00D73555" w:rsidRPr="00D73555" w:rsidRDefault="00D73555" w:rsidP="00D73555">
          <w:pPr>
            <w:pStyle w:val="Sidhuvud"/>
            <w:rPr>
              <w:rFonts w:cstheme="minorHAnsi"/>
              <w:sz w:val="20"/>
              <w:szCs w:val="20"/>
            </w:rPr>
          </w:pPr>
          <w:r w:rsidRPr="00D73555">
            <w:rPr>
              <w:rFonts w:cstheme="minorHAnsi"/>
              <w:sz w:val="20"/>
              <w:szCs w:val="20"/>
            </w:rPr>
            <w:t>42135 Västra Frölunda</w:t>
          </w:r>
        </w:p>
      </w:tc>
      <w:tc>
        <w:tcPr>
          <w:tcW w:w="3030" w:type="dxa"/>
        </w:tcPr>
        <w:p w14:paraId="44E6BE6E" w14:textId="77777777" w:rsidR="00D73555" w:rsidRPr="00D73555" w:rsidRDefault="00D73555" w:rsidP="00D73555">
          <w:pPr>
            <w:pStyle w:val="Sidfot"/>
            <w:rPr>
              <w:rFonts w:cstheme="minorHAnsi"/>
              <w:sz w:val="20"/>
              <w:szCs w:val="20"/>
              <w:lang w:val="en-US"/>
            </w:rPr>
          </w:pPr>
          <w:r w:rsidRPr="00D73555">
            <w:rPr>
              <w:rFonts w:cstheme="minorHAnsi"/>
              <w:sz w:val="20"/>
              <w:szCs w:val="20"/>
              <w:lang w:val="en-US"/>
            </w:rPr>
            <w:t>Tel.: +46 31-787 51 41</w:t>
          </w:r>
        </w:p>
        <w:p w14:paraId="6324507C" w14:textId="77777777" w:rsidR="00D73555" w:rsidRPr="00D73555" w:rsidRDefault="00D73555" w:rsidP="00D73555">
          <w:pPr>
            <w:pStyle w:val="Sidfot"/>
            <w:rPr>
              <w:rStyle w:val="Stark"/>
              <w:rFonts w:cstheme="minorHAnsi"/>
              <w:bCs w:val="0"/>
              <w:sz w:val="20"/>
              <w:szCs w:val="20"/>
              <w:lang w:val="en-US"/>
            </w:rPr>
          </w:pPr>
          <w:r w:rsidRPr="00D73555">
            <w:rPr>
              <w:rFonts w:cstheme="minorHAnsi"/>
              <w:sz w:val="20"/>
              <w:szCs w:val="20"/>
              <w:lang w:val="en-US"/>
            </w:rPr>
            <w:t xml:space="preserve">e-post: </w:t>
          </w:r>
          <w:hyperlink r:id="rId1" w:history="1">
            <w:r w:rsidRPr="00D73555">
              <w:rPr>
                <w:rStyle w:val="Hyperlnk"/>
                <w:rFonts w:cstheme="minorHAnsi"/>
                <w:sz w:val="20"/>
                <w:szCs w:val="20"/>
                <w:lang w:val="en-US"/>
              </w:rPr>
              <w:t>i</w:t>
            </w:r>
            <w:r w:rsidRPr="00D73555">
              <w:rPr>
                <w:rStyle w:val="Hyperlnk"/>
                <w:rFonts w:cstheme="minorHAnsi"/>
                <w:sz w:val="20"/>
                <w:szCs w:val="20"/>
                <w:lang w:val="en-GB"/>
              </w:rPr>
              <w:t>nfo@gbgif.se</w:t>
            </w:r>
          </w:hyperlink>
        </w:p>
      </w:tc>
    </w:tr>
  </w:tbl>
  <w:p w14:paraId="78918456" w14:textId="77777777" w:rsidR="00F35F65" w:rsidRPr="00DF78AC" w:rsidRDefault="00F35F65" w:rsidP="00DF78A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2E16D" w14:textId="77777777" w:rsidR="000C13B6" w:rsidRDefault="000C13B6" w:rsidP="00274344">
      <w:pPr>
        <w:spacing w:after="0" w:line="240" w:lineRule="auto"/>
      </w:pPr>
      <w:r>
        <w:separator/>
      </w:r>
    </w:p>
  </w:footnote>
  <w:footnote w:type="continuationSeparator" w:id="0">
    <w:p w14:paraId="306F7380" w14:textId="77777777" w:rsidR="000C13B6" w:rsidRDefault="000C13B6" w:rsidP="00274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30C6D" w14:textId="77777777" w:rsidR="00F35F65" w:rsidRDefault="00D73555">
    <w:pPr>
      <w:pStyle w:val="Sidhuvud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AE67F38" wp14:editId="17AB3FD8">
              <wp:simplePos x="0" y="0"/>
              <wp:positionH relativeFrom="margin">
                <wp:posOffset>3581400</wp:posOffset>
              </wp:positionH>
              <wp:positionV relativeFrom="paragraph">
                <wp:posOffset>121285</wp:posOffset>
              </wp:positionV>
              <wp:extent cx="2536825" cy="111760"/>
              <wp:effectExtent l="0" t="0" r="0" b="0"/>
              <wp:wrapSquare wrapText="bothSides"/>
              <wp:docPr id="680105326" name="Textrut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6825" cy="1117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886F4A" w14:textId="77777777" w:rsidR="00D73555" w:rsidRPr="00D73555" w:rsidRDefault="00D73555" w:rsidP="00D73555">
                          <w:pPr>
                            <w:pStyle w:val="Sidhuvudrubrik"/>
                            <w:jc w:val="right"/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</w:pPr>
                          <w:r w:rsidRPr="00D73555">
                            <w:rPr>
                              <w:rFonts w:asciiTheme="minorHAnsi" w:hAnsiTheme="minorHAnsi" w:cstheme="minorHAnsi"/>
                              <w:sz w:val="20"/>
                              <w:szCs w:val="20"/>
                            </w:rPr>
                            <w:t>göteborgs Ishockeyförbund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AE67F38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6" type="#_x0000_t202" style="position:absolute;margin-left:282pt;margin-top:9.55pt;width:199.75pt;height:8.8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" filled="f" stroked="f">
              <v:textbox style="mso-fit-shape-to-text:t" inset="0,0,0,0">
                <w:txbxContent>
                  <w:p w14:paraId="42886F4A" w14:textId="77777777" w:rsidR="00D73555" w:rsidRPr="00D73555" w:rsidRDefault="00D73555" w:rsidP="00D73555">
                    <w:pPr>
                      <w:pStyle w:val="Sidhuvudrubrik"/>
                      <w:jc w:val="right"/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</w:pPr>
                    <w:r w:rsidRPr="00D73555">
                      <w:rPr>
                        <w:rFonts w:asciiTheme="minorHAnsi" w:hAnsiTheme="minorHAnsi" w:cstheme="minorHAnsi"/>
                        <w:sz w:val="20"/>
                        <w:szCs w:val="20"/>
                      </w:rPr>
                      <w:t>göteborgs Ishockeyförbund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1F1248">
      <w:rPr>
        <w:noProof/>
      </w:rPr>
      <w:drawing>
        <wp:inline distT="0" distB="0" distL="0" distR="0" wp14:anchorId="1FBCF34C" wp14:editId="2ECE7C6F">
          <wp:extent cx="1134001" cy="1080000"/>
          <wp:effectExtent l="0" t="0" r="9525" b="6350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1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4001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7097E1" w14:textId="77777777" w:rsidR="00D73555" w:rsidRDefault="00D73555">
    <w:pPr>
      <w:pStyle w:val="Sidhuvud"/>
    </w:pPr>
  </w:p>
  <w:p w14:paraId="3D7F43F7" w14:textId="77777777" w:rsidR="00D73555" w:rsidRDefault="00D73555">
    <w:pPr>
      <w:pStyle w:val="Sidhuvud"/>
    </w:pPr>
  </w:p>
  <w:p w14:paraId="565F4188" w14:textId="77777777" w:rsidR="00D73555" w:rsidRDefault="00D7355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Bildobjekt 26493419" o:spid="_x0000_i1025" type="#_x0000_t75" style="width:470.2pt;height:495.95pt;visibility:visible;mso-wrap-style:square" o:bullet="t">
        <v:imagedata r:id="rId1" o:title=""/>
      </v:shape>
    </w:pict>
  </w:numPicBullet>
  <w:abstractNum w:abstractNumId="0" w15:restartNumberingAfterBreak="0">
    <w:nsid w:val="08316E19"/>
    <w:multiLevelType w:val="hybridMultilevel"/>
    <w:tmpl w:val="58400DA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163A95"/>
    <w:multiLevelType w:val="hybridMultilevel"/>
    <w:tmpl w:val="408EF14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0FA447E"/>
    <w:multiLevelType w:val="hybridMultilevel"/>
    <w:tmpl w:val="95D82DC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36545D"/>
    <w:multiLevelType w:val="hybridMultilevel"/>
    <w:tmpl w:val="80E67A82"/>
    <w:lvl w:ilvl="0" w:tplc="1616889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3778591">
    <w:abstractNumId w:val="1"/>
  </w:num>
  <w:num w:numId="2" w16cid:durableId="576742409">
    <w:abstractNumId w:val="2"/>
  </w:num>
  <w:num w:numId="3" w16cid:durableId="746535744">
    <w:abstractNumId w:val="0"/>
  </w:num>
  <w:num w:numId="4" w16cid:durableId="8920387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formatting="1" w:enforcement="1" w:cryptProviderType="rsaAES" w:cryptAlgorithmClass="hash" w:cryptAlgorithmType="typeAny" w:cryptAlgorithmSid="14" w:cryptSpinCount="100000" w:hash="KE9jfEa2gv1yYQ8beL5xawNOMFu44cP7cqER4GCLjTjm8ipzg62b1cNzLRf1puSm/XR+JuSrd0I/U/NQkoSNbw==" w:salt="g7f1UO3z6F8XYqeFQ/x8V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CF0"/>
    <w:rsid w:val="000037D6"/>
    <w:rsid w:val="00020E78"/>
    <w:rsid w:val="00094CC5"/>
    <w:rsid w:val="000C13B6"/>
    <w:rsid w:val="00130038"/>
    <w:rsid w:val="00141A71"/>
    <w:rsid w:val="00141B84"/>
    <w:rsid w:val="00167BA6"/>
    <w:rsid w:val="00192AA6"/>
    <w:rsid w:val="001A1A20"/>
    <w:rsid w:val="001A399F"/>
    <w:rsid w:val="001B5822"/>
    <w:rsid w:val="001E2952"/>
    <w:rsid w:val="001F1248"/>
    <w:rsid w:val="001F275D"/>
    <w:rsid w:val="00274344"/>
    <w:rsid w:val="00276A7B"/>
    <w:rsid w:val="00282CA1"/>
    <w:rsid w:val="00294996"/>
    <w:rsid w:val="00371734"/>
    <w:rsid w:val="0040065A"/>
    <w:rsid w:val="004821FB"/>
    <w:rsid w:val="004B10EB"/>
    <w:rsid w:val="004E719C"/>
    <w:rsid w:val="00511F89"/>
    <w:rsid w:val="00554226"/>
    <w:rsid w:val="00564916"/>
    <w:rsid w:val="005B0894"/>
    <w:rsid w:val="00611897"/>
    <w:rsid w:val="0062161F"/>
    <w:rsid w:val="00640A36"/>
    <w:rsid w:val="006453A1"/>
    <w:rsid w:val="006630F4"/>
    <w:rsid w:val="00692951"/>
    <w:rsid w:val="006A583E"/>
    <w:rsid w:val="006B76C2"/>
    <w:rsid w:val="006C3A55"/>
    <w:rsid w:val="006D0302"/>
    <w:rsid w:val="0074121D"/>
    <w:rsid w:val="00753C9B"/>
    <w:rsid w:val="007877AB"/>
    <w:rsid w:val="007B776C"/>
    <w:rsid w:val="007C4770"/>
    <w:rsid w:val="007F1658"/>
    <w:rsid w:val="008900B4"/>
    <w:rsid w:val="008C5BA4"/>
    <w:rsid w:val="008D6CC6"/>
    <w:rsid w:val="008D7F60"/>
    <w:rsid w:val="00913AD0"/>
    <w:rsid w:val="0096152A"/>
    <w:rsid w:val="00970ECD"/>
    <w:rsid w:val="009922F5"/>
    <w:rsid w:val="009C33CB"/>
    <w:rsid w:val="009D2D6C"/>
    <w:rsid w:val="00A04F0C"/>
    <w:rsid w:val="00A12EB2"/>
    <w:rsid w:val="00A62D15"/>
    <w:rsid w:val="00AA7F38"/>
    <w:rsid w:val="00AB250D"/>
    <w:rsid w:val="00B41274"/>
    <w:rsid w:val="00B43208"/>
    <w:rsid w:val="00B770A4"/>
    <w:rsid w:val="00B77EEF"/>
    <w:rsid w:val="00BE7517"/>
    <w:rsid w:val="00C367A2"/>
    <w:rsid w:val="00C41163"/>
    <w:rsid w:val="00C5211B"/>
    <w:rsid w:val="00C950B4"/>
    <w:rsid w:val="00CD4936"/>
    <w:rsid w:val="00D138BE"/>
    <w:rsid w:val="00D328F1"/>
    <w:rsid w:val="00D32972"/>
    <w:rsid w:val="00D54196"/>
    <w:rsid w:val="00D73555"/>
    <w:rsid w:val="00D8278E"/>
    <w:rsid w:val="00DA0D51"/>
    <w:rsid w:val="00DC29DD"/>
    <w:rsid w:val="00DD0CE5"/>
    <w:rsid w:val="00DF78AC"/>
    <w:rsid w:val="00E3643C"/>
    <w:rsid w:val="00E42A9F"/>
    <w:rsid w:val="00E565C8"/>
    <w:rsid w:val="00E87275"/>
    <w:rsid w:val="00EA3CF0"/>
    <w:rsid w:val="00EA6CF2"/>
    <w:rsid w:val="00EB495C"/>
    <w:rsid w:val="00F35F65"/>
    <w:rsid w:val="00F60343"/>
    <w:rsid w:val="00F61A45"/>
    <w:rsid w:val="00F71481"/>
    <w:rsid w:val="00F8039D"/>
    <w:rsid w:val="00F872D2"/>
    <w:rsid w:val="00FB2B8B"/>
    <w:rsid w:val="00FD6489"/>
    <w:rsid w:val="00FE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D107B"/>
  <w15:docId w15:val="{9554E7B3-4E85-4545-9C1A-731FE99D8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CF0"/>
    <w:pPr>
      <w:spacing w:after="160" w:line="259" w:lineRule="auto"/>
    </w:pPr>
    <w:rPr>
      <w:kern w:val="2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74344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idhuvudChar">
    <w:name w:val="Sidhuvud Char"/>
    <w:basedOn w:val="Standardstycketeckensnitt"/>
    <w:link w:val="Sidhuvud"/>
    <w:uiPriority w:val="99"/>
    <w:rsid w:val="00274344"/>
  </w:style>
  <w:style w:type="paragraph" w:styleId="Sidfot">
    <w:name w:val="footer"/>
    <w:basedOn w:val="Normal"/>
    <w:link w:val="SidfotChar"/>
    <w:uiPriority w:val="99"/>
    <w:unhideWhenUsed/>
    <w:rsid w:val="00274344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idfotChar">
    <w:name w:val="Sidfot Char"/>
    <w:basedOn w:val="Standardstycketeckensnitt"/>
    <w:link w:val="Sidfot"/>
    <w:uiPriority w:val="99"/>
    <w:rsid w:val="00274344"/>
  </w:style>
  <w:style w:type="paragraph" w:styleId="Ballongtext">
    <w:name w:val="Balloon Text"/>
    <w:basedOn w:val="Normal"/>
    <w:link w:val="BallongtextChar"/>
    <w:uiPriority w:val="99"/>
    <w:semiHidden/>
    <w:unhideWhenUsed/>
    <w:rsid w:val="00274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74344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274344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753C9B"/>
    <w:pPr>
      <w:spacing w:after="200" w:line="276" w:lineRule="auto"/>
      <w:ind w:left="720"/>
      <w:contextualSpacing/>
    </w:pPr>
    <w:rPr>
      <w:kern w:val="0"/>
      <w14:ligatures w14:val="none"/>
    </w:rPr>
  </w:style>
  <w:style w:type="table" w:styleId="Tabellrutnt">
    <w:name w:val="Table Grid"/>
    <w:basedOn w:val="Normaltabell"/>
    <w:uiPriority w:val="39"/>
    <w:rsid w:val="00A62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stomnmnande">
    <w:name w:val="Unresolved Mention"/>
    <w:basedOn w:val="Standardstycketeckensnitt"/>
    <w:uiPriority w:val="99"/>
    <w:semiHidden/>
    <w:unhideWhenUsed/>
    <w:rsid w:val="001F275D"/>
    <w:rPr>
      <w:color w:val="808080"/>
      <w:shd w:val="clear" w:color="auto" w:fill="E6E6E6"/>
    </w:rPr>
  </w:style>
  <w:style w:type="character" w:styleId="Stark">
    <w:name w:val="Strong"/>
    <w:basedOn w:val="Standardstycketeckensnitt"/>
    <w:uiPriority w:val="22"/>
    <w:qFormat/>
    <w:rsid w:val="00AB250D"/>
    <w:rPr>
      <w:b/>
      <w:bCs/>
    </w:rPr>
  </w:style>
  <w:style w:type="character" w:styleId="AnvndHyperlnk">
    <w:name w:val="FollowedHyperlink"/>
    <w:basedOn w:val="Standardstycketeckensnitt"/>
    <w:uiPriority w:val="99"/>
    <w:semiHidden/>
    <w:unhideWhenUsed/>
    <w:rsid w:val="0096152A"/>
    <w:rPr>
      <w:color w:val="800080" w:themeColor="followedHyperlink"/>
      <w:u w:val="single"/>
    </w:rPr>
  </w:style>
  <w:style w:type="paragraph" w:customStyle="1" w:styleId="Sidhuvudrubrik">
    <w:name w:val="Sidhuvud rubrik"/>
    <w:basedOn w:val="Sidhuvud"/>
    <w:rsid w:val="00D73555"/>
    <w:rPr>
      <w:rFonts w:ascii="Flex 70 Regular" w:eastAsia="Flex 70 Regular" w:hAnsi="Flex 70 Regular" w:cs="Times New Roman"/>
      <w:caps/>
      <w:noProof/>
      <w:spacing w:val="10"/>
      <w:sz w:val="15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gbgif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rik\G&#246;teborgs%20Ishockeyf&#246;rbund\GBGIF%20-%20Kansli%20-%20Dokument\&#214;vrigt\Mallar\GIF\Mall%20GIF%20NY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CA38CB9E17054180B633B8584D20D5" ma:contentTypeVersion="14" ma:contentTypeDescription="Skapa ett nytt dokument." ma:contentTypeScope="" ma:versionID="49ecf68945e722a4ed3753c399a332c8">
  <xsd:schema xmlns:xsd="http://www.w3.org/2001/XMLSchema" xmlns:xs="http://www.w3.org/2001/XMLSchema" xmlns:p="http://schemas.microsoft.com/office/2006/metadata/properties" xmlns:ns2="a0cfc373-1de3-4bc5-9c11-bae50e8e668d" xmlns:ns3="ce305ecf-b6e2-4197-80f6-1af3537a5b5e" targetNamespace="http://schemas.microsoft.com/office/2006/metadata/properties" ma:root="true" ma:fieldsID="35a17823c63bbf6962bbf999d7672745" ns2:_="" ns3:_="">
    <xsd:import namespace="a0cfc373-1de3-4bc5-9c11-bae50e8e668d"/>
    <xsd:import namespace="ce305ecf-b6e2-4197-80f6-1af3537a5b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c373-1de3-4bc5-9c11-bae50e8e66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33f7fcd4-32f7-4a05-b851-3285090dc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05ecf-b6e2-4197-80f6-1af3537a5b5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5cb2ff9-03de-434e-b79f-cdcebfadda10}" ma:internalName="TaxCatchAll" ma:showField="CatchAllData" ma:web="ce305ecf-b6e2-4197-80f6-1af3537a5b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cfc373-1de3-4bc5-9c11-bae50e8e668d">
      <Terms xmlns="http://schemas.microsoft.com/office/infopath/2007/PartnerControls"/>
    </lcf76f155ced4ddcb4097134ff3c332f>
    <TaxCatchAll xmlns="ce305ecf-b6e2-4197-80f6-1af3537a5b5e" xsi:nil="true"/>
  </documentManagement>
</p:properties>
</file>

<file path=customXml/itemProps1.xml><?xml version="1.0" encoding="utf-8"?>
<ds:datastoreItem xmlns:ds="http://schemas.openxmlformats.org/officeDocument/2006/customXml" ds:itemID="{C1628963-0CC6-46B9-BBD9-C5AFB64D57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8520C3-E767-44FC-B32C-A17C7FE0A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cfc373-1de3-4bc5-9c11-bae50e8e668d"/>
    <ds:schemaRef ds:uri="ce305ecf-b6e2-4197-80f6-1af3537a5b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6CF000-2568-4850-8757-054AAC36F7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014C48-7E61-444D-86F1-A215BBF4EDC4}">
  <ds:schemaRefs>
    <ds:schemaRef ds:uri="http://schemas.microsoft.com/office/2006/metadata/properties"/>
    <ds:schemaRef ds:uri="http://schemas.microsoft.com/office/infopath/2007/PartnerControls"/>
    <ds:schemaRef ds:uri="a0cfc373-1de3-4bc5-9c11-bae50e8e668d"/>
    <ds:schemaRef ds:uri="ce305ecf-b6e2-4197-80f6-1af3537a5b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Mall GIF NY</Template>
  <TotalTime>42</TotalTime>
  <Pages>2</Pages>
  <Words>380</Words>
  <Characters>2019</Characters>
  <Application>Microsoft Office Word</Application>
  <DocSecurity>8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Patrik</dc:creator>
  <cp:lastModifiedBy>Patrik Norrman</cp:lastModifiedBy>
  <cp:revision>14</cp:revision>
  <cp:lastPrinted>2024-05-16T19:34:00Z</cp:lastPrinted>
  <dcterms:created xsi:type="dcterms:W3CDTF">2026-08-18T07:17:00Z</dcterms:created>
  <dcterms:modified xsi:type="dcterms:W3CDTF">2026-09-15T13:31:00Z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0x010100F2CA38CB9E17054180B633B8584D20D5</vt:lpwstr>
  </property>
  <property fmtid="{D5CDD505-2E9C-101B-9397-08002B2CF9AE}" pid="3" name="MediaServiceImageTags">
    <vt:lpwstr/>
  </property>
  <property fmtid="{D5CDD505-2E9C-101B-9397-08002B2CF9AE}" pid="4" name="Order">
    <vt:r8>1421600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